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8394C" w14:textId="77777777" w:rsidR="00187F51" w:rsidRDefault="00187F51" w:rsidP="00931B8B">
      <w:pPr>
        <w:jc w:val="center"/>
        <w:rPr>
          <w:b/>
          <w:sz w:val="52"/>
          <w:szCs w:val="52"/>
        </w:rPr>
      </w:pPr>
    </w:p>
    <w:p w14:paraId="626AF3CC" w14:textId="5DD98C47" w:rsidR="00187F51" w:rsidRDefault="00187F51" w:rsidP="00187F51">
      <w:pPr>
        <w:jc w:val="center"/>
        <w:rPr>
          <w:b/>
          <w:sz w:val="52"/>
          <w:szCs w:val="52"/>
        </w:rPr>
      </w:pPr>
    </w:p>
    <w:p w14:paraId="7DE779C6" w14:textId="06082EF4" w:rsidR="00931B8B" w:rsidRDefault="00931B8B" w:rsidP="00187F51">
      <w:pPr>
        <w:jc w:val="center"/>
        <w:rPr>
          <w:b/>
          <w:sz w:val="52"/>
          <w:szCs w:val="52"/>
        </w:rPr>
      </w:pPr>
    </w:p>
    <w:p w14:paraId="02FDFB52" w14:textId="77777777" w:rsidR="00931B8B" w:rsidRDefault="00931B8B" w:rsidP="00187F51">
      <w:pPr>
        <w:jc w:val="center"/>
        <w:rPr>
          <w:b/>
          <w:sz w:val="52"/>
          <w:szCs w:val="52"/>
        </w:rPr>
      </w:pPr>
    </w:p>
    <w:p w14:paraId="3C17B51F" w14:textId="77777777" w:rsidR="00187F51" w:rsidRDefault="00187F51" w:rsidP="00187F51">
      <w:pPr>
        <w:jc w:val="center"/>
        <w:rPr>
          <w:b/>
          <w:sz w:val="52"/>
          <w:szCs w:val="52"/>
        </w:rPr>
      </w:pPr>
    </w:p>
    <w:p w14:paraId="31C1A68E" w14:textId="77777777" w:rsidR="00931B8B" w:rsidRDefault="00187F51" w:rsidP="00931B8B">
      <w:pPr>
        <w:pStyle w:val="Titel"/>
        <w:jc w:val="center"/>
      </w:pPr>
      <w:r>
        <w:t xml:space="preserve">Vejledning </w:t>
      </w:r>
      <w:r w:rsidR="00931B8B">
        <w:t xml:space="preserve">til elever – registrering i projektet </w:t>
      </w:r>
    </w:p>
    <w:p w14:paraId="40B6D068" w14:textId="77777777" w:rsidR="00931B8B" w:rsidRDefault="00931B8B" w:rsidP="00931B8B">
      <w:pPr>
        <w:pStyle w:val="Titel"/>
        <w:jc w:val="center"/>
      </w:pPr>
    </w:p>
    <w:p w14:paraId="748C4232" w14:textId="5EB02A4D" w:rsidR="00187F51" w:rsidRDefault="00931B8B" w:rsidP="00931B8B">
      <w:pPr>
        <w:jc w:val="center"/>
      </w:pPr>
      <w:r>
        <w:t>Merkantil dannelse i et STEM-perspektiv</w:t>
      </w:r>
    </w:p>
    <w:p w14:paraId="2753B6D2" w14:textId="2ADE4D04" w:rsidR="00B845C0" w:rsidRDefault="00B845C0" w:rsidP="00931B8B">
      <w:pPr>
        <w:jc w:val="center"/>
      </w:pPr>
    </w:p>
    <w:p w14:paraId="2D3D5059" w14:textId="620A82D7" w:rsidR="00B845C0" w:rsidRDefault="00B845C0" w:rsidP="00931B8B">
      <w:pPr>
        <w:jc w:val="center"/>
      </w:pPr>
    </w:p>
    <w:p w14:paraId="484A69C4" w14:textId="585654B5" w:rsidR="00B845C0" w:rsidRDefault="00B845C0" w:rsidP="00931B8B">
      <w:pPr>
        <w:jc w:val="center"/>
      </w:pPr>
      <w:r>
        <w:t>Delprojektets navn:</w:t>
      </w:r>
    </w:p>
    <w:p w14:paraId="02FC8B16" w14:textId="4E46C2BF" w:rsidR="00B845C0" w:rsidRDefault="00B845C0" w:rsidP="00931B8B">
      <w:pPr>
        <w:jc w:val="center"/>
      </w:pPr>
    </w:p>
    <w:p w14:paraId="0BA9F04F" w14:textId="229CA4DE" w:rsidR="00B845C0" w:rsidRDefault="00B845C0" w:rsidP="00931B8B">
      <w:pPr>
        <w:jc w:val="center"/>
      </w:pPr>
      <w:r>
        <w:t>Dato for start:</w:t>
      </w:r>
    </w:p>
    <w:p w14:paraId="6E6D9A82" w14:textId="237744FE" w:rsidR="00B845C0" w:rsidRDefault="00B845C0" w:rsidP="00931B8B">
      <w:pPr>
        <w:jc w:val="center"/>
      </w:pPr>
    </w:p>
    <w:p w14:paraId="319E9B31" w14:textId="50CB9B9D" w:rsidR="00B845C0" w:rsidRDefault="00B845C0" w:rsidP="00931B8B">
      <w:pPr>
        <w:jc w:val="center"/>
      </w:pPr>
      <w:r>
        <w:t>Dato for slut:</w:t>
      </w:r>
    </w:p>
    <w:p w14:paraId="483315A9" w14:textId="77777777" w:rsidR="00931B8B" w:rsidRDefault="00931B8B" w:rsidP="00187F51"/>
    <w:p w14:paraId="30994D19" w14:textId="77777777" w:rsidR="00931B8B" w:rsidRDefault="00931B8B" w:rsidP="00187F51"/>
    <w:p w14:paraId="31F18F78" w14:textId="77777777" w:rsidR="00931B8B" w:rsidRDefault="00931B8B" w:rsidP="00187F51"/>
    <w:p w14:paraId="06C4F30C" w14:textId="77777777" w:rsidR="00931B8B" w:rsidRDefault="00931B8B" w:rsidP="00187F51"/>
    <w:p w14:paraId="3B4ECC4B" w14:textId="77777777" w:rsidR="00931B8B" w:rsidRDefault="00931B8B" w:rsidP="00187F51"/>
    <w:p w14:paraId="28F02E2B" w14:textId="77777777" w:rsidR="00931B8B" w:rsidRDefault="00931B8B" w:rsidP="00187F51"/>
    <w:p w14:paraId="18EB8F13" w14:textId="77777777" w:rsidR="00931B8B" w:rsidRDefault="00931B8B" w:rsidP="00187F51"/>
    <w:p w14:paraId="5FC7C015" w14:textId="77777777" w:rsidR="00931B8B" w:rsidRDefault="00931B8B" w:rsidP="00187F51"/>
    <w:p w14:paraId="6E7A4082" w14:textId="77777777" w:rsidR="00931B8B" w:rsidRDefault="00931B8B" w:rsidP="00187F51"/>
    <w:p w14:paraId="66F060F6" w14:textId="77777777" w:rsidR="00931B8B" w:rsidRDefault="00931B8B" w:rsidP="00187F51"/>
    <w:p w14:paraId="7D845A7F" w14:textId="77777777" w:rsidR="00931B8B" w:rsidRDefault="00931B8B" w:rsidP="00187F51"/>
    <w:p w14:paraId="78D86885" w14:textId="77777777" w:rsidR="00931B8B" w:rsidRDefault="00931B8B" w:rsidP="00187F51"/>
    <w:p w14:paraId="2919EA8F" w14:textId="77777777" w:rsidR="00931B8B" w:rsidRDefault="00931B8B" w:rsidP="00187F51"/>
    <w:p w14:paraId="4B55E5AA" w14:textId="77777777" w:rsidR="00931B8B" w:rsidRDefault="00931B8B" w:rsidP="00187F51"/>
    <w:p w14:paraId="5299CA6C" w14:textId="77777777" w:rsidR="00931B8B" w:rsidRDefault="00931B8B" w:rsidP="00187F51"/>
    <w:p w14:paraId="7FD2B6F7" w14:textId="77777777" w:rsidR="00931B8B" w:rsidRDefault="00931B8B" w:rsidP="00187F51"/>
    <w:p w14:paraId="6D57F896" w14:textId="77777777" w:rsidR="00931B8B" w:rsidRDefault="00931B8B" w:rsidP="00187F51"/>
    <w:p w14:paraId="16B70256" w14:textId="77777777" w:rsidR="00931B8B" w:rsidRDefault="00931B8B" w:rsidP="00187F51"/>
    <w:p w14:paraId="3EC2EEE3" w14:textId="77777777" w:rsidR="00931B8B" w:rsidRDefault="00931B8B" w:rsidP="00187F51"/>
    <w:p w14:paraId="46AE6DC0" w14:textId="77777777" w:rsidR="00931B8B" w:rsidRDefault="00931B8B" w:rsidP="00187F51"/>
    <w:p w14:paraId="3929697A" w14:textId="77777777" w:rsidR="00931B8B" w:rsidRDefault="00931B8B" w:rsidP="00187F51"/>
    <w:p w14:paraId="04336730" w14:textId="77777777" w:rsidR="00931B8B" w:rsidRDefault="00931B8B" w:rsidP="00187F51"/>
    <w:p w14:paraId="6D857B48" w14:textId="77777777" w:rsidR="00931B8B" w:rsidRDefault="00931B8B" w:rsidP="00187F51"/>
    <w:p w14:paraId="5B551223" w14:textId="77777777" w:rsidR="00931B8B" w:rsidRDefault="00931B8B" w:rsidP="00187F51"/>
    <w:p w14:paraId="5B1C5112" w14:textId="77777777" w:rsidR="00931B8B" w:rsidRDefault="00931B8B" w:rsidP="00187F51"/>
    <w:p w14:paraId="182A7B44" w14:textId="77777777" w:rsidR="00931B8B" w:rsidRDefault="00931B8B" w:rsidP="00187F51"/>
    <w:p w14:paraId="2A1CFF46" w14:textId="3E48DB23" w:rsidR="00187F51" w:rsidRDefault="00187F51" w:rsidP="00187F51">
      <w:r>
        <w:t xml:space="preserve">Senest revideret: </w:t>
      </w:r>
      <w:r w:rsidR="00B845C0">
        <w:t>12.08</w:t>
      </w:r>
      <w:r w:rsidR="000162F8">
        <w:t>.2020</w:t>
      </w:r>
      <w:r>
        <w:br w:type="page"/>
      </w:r>
    </w:p>
    <w:p w14:paraId="43F9592F" w14:textId="73D425EC" w:rsidR="00187F51" w:rsidRDefault="00187F51" w:rsidP="00931B8B">
      <w:pPr>
        <w:pStyle w:val="Overskrift1"/>
      </w:pPr>
      <w:bookmarkStart w:id="0" w:name="_Toc34649184"/>
      <w:r w:rsidRPr="00931B8B">
        <w:lastRenderedPageBreak/>
        <w:t>Velkommen</w:t>
      </w:r>
      <w:bookmarkEnd w:id="0"/>
      <w:r>
        <w:t xml:space="preserve"> </w:t>
      </w:r>
    </w:p>
    <w:p w14:paraId="4FDF351E" w14:textId="77777777" w:rsidR="00187F51" w:rsidRDefault="00187F51" w:rsidP="00187F51"/>
    <w:p w14:paraId="12165E60" w14:textId="77777777" w:rsidR="00931B8B" w:rsidRDefault="00187F51" w:rsidP="00187F51">
      <w:r>
        <w:t>Velkommen til delprojektet ”</w:t>
      </w:r>
      <w:r w:rsidRPr="004633C2">
        <w:rPr>
          <w:color w:val="FF0000"/>
        </w:rPr>
        <w:t>xxxx</w:t>
      </w:r>
      <w:r>
        <w:t xml:space="preserve">”, som er en del af Socialfondsprojektet </w:t>
      </w:r>
      <w:r w:rsidRPr="00B763F4">
        <w:rPr>
          <w:i/>
        </w:rPr>
        <w:t>Merkantil dannelse i et STEM-perspektiv</w:t>
      </w:r>
      <w:r>
        <w:t xml:space="preserve">. </w:t>
      </w:r>
    </w:p>
    <w:p w14:paraId="1213967A" w14:textId="77777777" w:rsidR="00931B8B" w:rsidRDefault="00931B8B" w:rsidP="00187F51"/>
    <w:p w14:paraId="41059FF5" w14:textId="1D5F632A" w:rsidR="00187F51" w:rsidRDefault="00B763F4" w:rsidP="00187F51">
      <w:r>
        <w:t>At det er et Socialfondsprojekt betyder</w:t>
      </w:r>
      <w:r w:rsidR="00187F51">
        <w:t>, at EU støtter projektet ved</w:t>
      </w:r>
      <w:r w:rsidR="00931B8B">
        <w:t xml:space="preserve"> at betale en del af udgifterne til at udvikle nye initiativer, forløb og fag på din uddannelse</w:t>
      </w:r>
    </w:p>
    <w:p w14:paraId="19C6E313" w14:textId="77777777" w:rsidR="00931B8B" w:rsidRDefault="00931B8B" w:rsidP="00187F51"/>
    <w:p w14:paraId="33DDC310" w14:textId="20FEC1E9" w:rsidR="00931B8B" w:rsidRDefault="00187F51" w:rsidP="00187F51">
      <w:r>
        <w:t>Nå</w:t>
      </w:r>
      <w:r w:rsidR="00B763F4">
        <w:t>r</w:t>
      </w:r>
      <w:r w:rsidR="00931B8B">
        <w:t xml:space="preserve"> du</w:t>
      </w:r>
      <w:r>
        <w:t xml:space="preserve"> </w:t>
      </w:r>
      <w:r w:rsidR="00B763F4">
        <w:t xml:space="preserve">er </w:t>
      </w:r>
      <w:r>
        <w:t>deltager i et Socialfondsprojekt</w:t>
      </w:r>
      <w:r w:rsidR="00B763F4">
        <w:t xml:space="preserve"> som elev</w:t>
      </w:r>
      <w:r w:rsidR="00931B8B">
        <w:t>, er du med til at opfylde nogle af de mål, som er opsat at EU og Erhverv</w:t>
      </w:r>
      <w:r w:rsidR="00B763F4">
        <w:t>sstyrelsen. Du bidrager</w:t>
      </w:r>
      <w:r w:rsidR="00931B8B">
        <w:t xml:space="preserve"> ved at deltage </w:t>
      </w:r>
      <w:r w:rsidR="00B763F4">
        <w:t>i denne del af projektet. Din deltagelse</w:t>
      </w:r>
      <w:r w:rsidR="00931B8B">
        <w:t xml:space="preserve"> dokumenteres ved</w:t>
      </w:r>
      <w:r w:rsidR="00B763F4">
        <w:t>,</w:t>
      </w:r>
      <w:r w:rsidR="00931B8B">
        <w:t xml:space="preserve"> at du udfylder det startskema, du har fået en mail om.</w:t>
      </w:r>
    </w:p>
    <w:p w14:paraId="28C9F5BC" w14:textId="77777777" w:rsidR="00931B8B" w:rsidRDefault="00931B8B" w:rsidP="00187F51"/>
    <w:p w14:paraId="2B922032" w14:textId="3B0DD074" w:rsidR="00187F51" w:rsidRDefault="00187F51" w:rsidP="00187F51">
      <w:r>
        <w:t xml:space="preserve">I denne vejledning kan du læse om, hvad du som deltager skal gøre i forbindelse med projektet. </w:t>
      </w:r>
    </w:p>
    <w:p w14:paraId="1FE9E520" w14:textId="77777777" w:rsidR="00187F51" w:rsidRDefault="00187F51" w:rsidP="00187F51"/>
    <w:p w14:paraId="6B07B09F" w14:textId="77777777" w:rsidR="00187F51" w:rsidRDefault="00187F51" w:rsidP="00931B8B">
      <w:pPr>
        <w:pStyle w:val="Overskrift1"/>
      </w:pPr>
      <w:bookmarkStart w:id="1" w:name="_Toc34649185"/>
      <w:r w:rsidRPr="00931B8B">
        <w:t>Registrering</w:t>
      </w:r>
      <w:bookmarkEnd w:id="1"/>
    </w:p>
    <w:p w14:paraId="210FC637" w14:textId="252E9337" w:rsidR="00187F51" w:rsidRDefault="00931B8B" w:rsidP="00187F51">
      <w:r>
        <w:t>Når du deltager i dit</w:t>
      </w:r>
      <w:r w:rsidR="00187F51">
        <w:t xml:space="preserve"> første forløb, som er tilknyttet projektet, skal du udfylde et startskema. Startskemaet skal udfyldes digital og indsendes til registrering hos Erhvervsstyrelsen ved h</w:t>
      </w:r>
      <w:r w:rsidR="00B763F4">
        <w:t>jælp af Nem Id. Husk derfor at</w:t>
      </w:r>
      <w:r w:rsidR="00187F51">
        <w:t xml:space="preserve"> medb</w:t>
      </w:r>
      <w:r w:rsidR="00B763F4">
        <w:t>ringe nøglekort eller installér</w:t>
      </w:r>
      <w:r w:rsidR="00187F51">
        <w:t xml:space="preserve"> Nem Id appen på din telefon</w:t>
      </w:r>
      <w:r w:rsidR="00B763F4">
        <w:t>,</w:t>
      </w:r>
      <w:r w:rsidR="00187F51">
        <w:t xml:space="preserve"> ind</w:t>
      </w:r>
      <w:r w:rsidR="00B763F4">
        <w:t>en</w:t>
      </w:r>
      <w:r w:rsidR="00187F51">
        <w:t xml:space="preserve"> du starter på forløbet.</w:t>
      </w:r>
    </w:p>
    <w:p w14:paraId="2A24ED39" w14:textId="77777777" w:rsidR="00931B8B" w:rsidRDefault="00931B8B" w:rsidP="00187F51"/>
    <w:p w14:paraId="7533E898" w14:textId="578A2956" w:rsidR="00187F51" w:rsidRDefault="00187F51" w:rsidP="00187F51">
      <w:pPr>
        <w:rPr>
          <w:noProof/>
          <w:lang w:eastAsia="da-DK"/>
        </w:rPr>
      </w:pPr>
      <w:r>
        <w:t>Inden forløbet starter</w:t>
      </w:r>
      <w:r w:rsidR="00B763F4">
        <w:t>,</w:t>
      </w:r>
      <w:r>
        <w:t xml:space="preserve"> modtager du en mail med emnet Startskema og henvisning til et projekt. Når du åbner det, får du en kort instruktion om at klikke på linket.</w:t>
      </w:r>
    </w:p>
    <w:p w14:paraId="636F0D65" w14:textId="77777777" w:rsidR="00187F51" w:rsidRDefault="00187F51" w:rsidP="00187F51"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4DA9E331" wp14:editId="097DAAD1">
            <wp:simplePos x="0" y="0"/>
            <wp:positionH relativeFrom="margin">
              <wp:align>right</wp:align>
            </wp:positionH>
            <wp:positionV relativeFrom="paragraph">
              <wp:posOffset>89323</wp:posOffset>
            </wp:positionV>
            <wp:extent cx="6124798" cy="4329219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6" t="21152" r="44420" b="27685"/>
                    <a:stretch/>
                  </pic:blipFill>
                  <pic:spPr bwMode="auto">
                    <a:xfrm>
                      <a:off x="0" y="0"/>
                      <a:ext cx="6124798" cy="4329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1D766" w14:textId="77777777" w:rsidR="00187F51" w:rsidRDefault="00187F51" w:rsidP="00187F51"/>
    <w:p w14:paraId="6291399F" w14:textId="6E952E42" w:rsidR="00187F51" w:rsidRDefault="00187F51" w:rsidP="00187F51"/>
    <w:p w14:paraId="785C733B" w14:textId="360DBA27" w:rsidR="00187F51" w:rsidRDefault="00187F51" w:rsidP="00187F51"/>
    <w:p w14:paraId="0DBDA2E9" w14:textId="49900EAC" w:rsidR="00187F51" w:rsidRDefault="00187F51" w:rsidP="00187F51">
      <w:r>
        <w:tab/>
      </w:r>
    </w:p>
    <w:p w14:paraId="3F1F7D84" w14:textId="26CFF712" w:rsidR="00187F51" w:rsidRDefault="00187F51" w:rsidP="00187F51"/>
    <w:p w14:paraId="361F059F" w14:textId="77777777" w:rsidR="00187F51" w:rsidRDefault="00187F51" w:rsidP="00187F51"/>
    <w:p w14:paraId="5F278857" w14:textId="2D296EE2" w:rsidR="00187F51" w:rsidRDefault="00187F51" w:rsidP="00187F51"/>
    <w:p w14:paraId="0AA65ACF" w14:textId="77777777" w:rsidR="00187F51" w:rsidRDefault="00187F51" w:rsidP="00187F51"/>
    <w:p w14:paraId="2AF66B93" w14:textId="77777777" w:rsidR="00187F51" w:rsidRDefault="00187F51" w:rsidP="00187F51"/>
    <w:p w14:paraId="4A89BEF8" w14:textId="7906589A" w:rsidR="00187F51" w:rsidRDefault="00187F51" w:rsidP="00187F51"/>
    <w:p w14:paraId="216FFE65" w14:textId="77777777" w:rsidR="00187F51" w:rsidRDefault="00187F51" w:rsidP="00187F51"/>
    <w:p w14:paraId="607F3B69" w14:textId="77777777" w:rsidR="00187F51" w:rsidRDefault="00187F51" w:rsidP="00187F51"/>
    <w:p w14:paraId="0C17195E" w14:textId="25CBB217" w:rsidR="00187F51" w:rsidRDefault="00187F51" w:rsidP="00187F51"/>
    <w:p w14:paraId="6D34E60A" w14:textId="77777777" w:rsidR="00187F51" w:rsidRDefault="00187F51" w:rsidP="00187F51"/>
    <w:p w14:paraId="216A04FF" w14:textId="77777777" w:rsidR="00187F51" w:rsidRDefault="00187F51" w:rsidP="00187F51"/>
    <w:p w14:paraId="7B4E6BBF" w14:textId="77777777" w:rsidR="00187F51" w:rsidRDefault="00187F51" w:rsidP="00187F51"/>
    <w:p w14:paraId="3652A4E8" w14:textId="77777777" w:rsidR="00931B8B" w:rsidRDefault="00931B8B" w:rsidP="00187F51"/>
    <w:p w14:paraId="6D48EDA0" w14:textId="77777777" w:rsidR="00931B8B" w:rsidRDefault="00931B8B" w:rsidP="00187F51"/>
    <w:p w14:paraId="1E973DA5" w14:textId="77777777" w:rsidR="00931B8B" w:rsidRDefault="00931B8B" w:rsidP="00187F51"/>
    <w:p w14:paraId="73BCE301" w14:textId="77777777" w:rsidR="00931B8B" w:rsidRDefault="00931B8B" w:rsidP="00187F51"/>
    <w:p w14:paraId="70094542" w14:textId="77777777" w:rsidR="00931B8B" w:rsidRDefault="00931B8B" w:rsidP="00187F51"/>
    <w:p w14:paraId="33268AF7" w14:textId="77777777" w:rsidR="00931B8B" w:rsidRDefault="00931B8B" w:rsidP="00187F51"/>
    <w:p w14:paraId="35A6016F" w14:textId="77777777" w:rsidR="00931B8B" w:rsidRDefault="00931B8B" w:rsidP="00187F51"/>
    <w:p w14:paraId="2D9FCA6A" w14:textId="77777777" w:rsidR="00931B8B" w:rsidRDefault="00931B8B" w:rsidP="00187F51"/>
    <w:p w14:paraId="65F060DA" w14:textId="77777777" w:rsidR="00931B8B" w:rsidRDefault="00931B8B" w:rsidP="00187F51"/>
    <w:p w14:paraId="02C3593C" w14:textId="77777777" w:rsidR="00931B8B" w:rsidRDefault="00931B8B" w:rsidP="00187F51"/>
    <w:p w14:paraId="7E05FD84" w14:textId="77777777" w:rsidR="00931B8B" w:rsidRDefault="00931B8B" w:rsidP="00187F51"/>
    <w:p w14:paraId="63068535" w14:textId="77777777" w:rsidR="00931B8B" w:rsidRDefault="00931B8B" w:rsidP="00187F51"/>
    <w:p w14:paraId="7678D9A9" w14:textId="77777777" w:rsidR="00931B8B" w:rsidRDefault="00931B8B" w:rsidP="00187F51"/>
    <w:p w14:paraId="6F8B57E6" w14:textId="77777777" w:rsidR="00931B8B" w:rsidRDefault="00931B8B" w:rsidP="00187F51"/>
    <w:p w14:paraId="3C53AE11" w14:textId="77777777" w:rsidR="00931B8B" w:rsidRDefault="00931B8B" w:rsidP="00187F51"/>
    <w:p w14:paraId="49D3D61A" w14:textId="77777777" w:rsidR="00931B8B" w:rsidRDefault="00931B8B" w:rsidP="00187F51"/>
    <w:p w14:paraId="7F960FD9" w14:textId="77777777" w:rsidR="00931B8B" w:rsidRDefault="00931B8B" w:rsidP="00187F51"/>
    <w:p w14:paraId="4136E4C5" w14:textId="77777777" w:rsidR="00931B8B" w:rsidRDefault="00931B8B" w:rsidP="00187F51"/>
    <w:p w14:paraId="27F2F7E4" w14:textId="77777777" w:rsidR="00931B8B" w:rsidRDefault="00931B8B" w:rsidP="00187F51"/>
    <w:p w14:paraId="4C0DBFB5" w14:textId="77777777" w:rsidR="00931B8B" w:rsidRDefault="00931B8B" w:rsidP="00187F51"/>
    <w:p w14:paraId="44D9B3DB" w14:textId="57434E57" w:rsidR="00931B8B" w:rsidRDefault="00931B8B" w:rsidP="00187F51"/>
    <w:p w14:paraId="0A8878AC" w14:textId="53ECCAF4" w:rsidR="00187F51" w:rsidRDefault="00187F51" w:rsidP="00187F51">
      <w:r>
        <w:t>Når du har klikket på linket</w:t>
      </w:r>
      <w:r w:rsidR="00B763F4">
        <w:t>,</w:t>
      </w:r>
      <w:r>
        <w:t xml:space="preserve"> ser du dette vindue, og modtager ganske kort til efter en SMS med en kode på din telefon.</w:t>
      </w:r>
    </w:p>
    <w:p w14:paraId="308A22BF" w14:textId="5527E2C3" w:rsidR="00187F51" w:rsidRDefault="007012B5" w:rsidP="00187F51">
      <w:r>
        <w:rPr>
          <w:noProof/>
          <w:lang w:eastAsia="da-DK"/>
        </w:rPr>
        <w:drawing>
          <wp:anchor distT="0" distB="0" distL="114300" distR="114300" simplePos="0" relativeHeight="251678720" behindDoc="1" locked="0" layoutInCell="1" allowOverlap="1" wp14:anchorId="2002F8A3" wp14:editId="45A591E1">
            <wp:simplePos x="0" y="0"/>
            <wp:positionH relativeFrom="column">
              <wp:posOffset>126365</wp:posOffset>
            </wp:positionH>
            <wp:positionV relativeFrom="paragraph">
              <wp:posOffset>75777</wp:posOffset>
            </wp:positionV>
            <wp:extent cx="3462655" cy="1705610"/>
            <wp:effectExtent l="0" t="0" r="4445" b="8890"/>
            <wp:wrapTight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9" t="12513" r="31502" b="55973"/>
                    <a:stretch/>
                  </pic:blipFill>
                  <pic:spPr bwMode="auto">
                    <a:xfrm>
                      <a:off x="0" y="0"/>
                      <a:ext cx="346265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3BF12" w14:textId="2209A92E" w:rsidR="00187F51" w:rsidRDefault="00187F51" w:rsidP="00187F51"/>
    <w:p w14:paraId="5026A0FF" w14:textId="0FF69343" w:rsidR="00AF3849" w:rsidRDefault="00AF3849" w:rsidP="00187F51"/>
    <w:p w14:paraId="58AE8240" w14:textId="4E78A5BD" w:rsidR="00AF3849" w:rsidRDefault="00AF3849" w:rsidP="00187F51"/>
    <w:p w14:paraId="41C2EFB8" w14:textId="72843666" w:rsidR="00AF3849" w:rsidRDefault="00AF3849" w:rsidP="00187F51"/>
    <w:p w14:paraId="6EB3D97A" w14:textId="77777777" w:rsidR="00AF3849" w:rsidRDefault="00AF3849" w:rsidP="00187F51"/>
    <w:p w14:paraId="1BA53A51" w14:textId="77777777" w:rsidR="00AF3849" w:rsidRDefault="00AF3849" w:rsidP="00187F51"/>
    <w:p w14:paraId="7BD66DEC" w14:textId="77777777" w:rsidR="00AF3849" w:rsidRDefault="00AF3849" w:rsidP="00187F51"/>
    <w:p w14:paraId="3DC5170F" w14:textId="77777777" w:rsidR="00AF3849" w:rsidRDefault="00AF3849" w:rsidP="00187F51"/>
    <w:p w14:paraId="7321E735" w14:textId="77777777" w:rsidR="00AF3849" w:rsidRDefault="00AF3849" w:rsidP="00187F51"/>
    <w:p w14:paraId="7A777B9C" w14:textId="77777777" w:rsidR="00AF3849" w:rsidRDefault="00AF3849" w:rsidP="00187F51"/>
    <w:p w14:paraId="6B130F48" w14:textId="77777777" w:rsidR="00AF3849" w:rsidRDefault="00AF3849" w:rsidP="00187F51"/>
    <w:p w14:paraId="5BA0D1CB" w14:textId="77777777" w:rsidR="007012B5" w:rsidRDefault="007012B5" w:rsidP="00187F51"/>
    <w:p w14:paraId="7B48C501" w14:textId="77777777" w:rsidR="007012B5" w:rsidRDefault="007012B5" w:rsidP="00187F51"/>
    <w:p w14:paraId="4098145C" w14:textId="24FA34C5" w:rsidR="00187F51" w:rsidRDefault="00187F51" w:rsidP="00187F51">
      <w:r>
        <w:t xml:space="preserve">Du indtaster koden og kommer videre til dette billede. Her klikker du på Rediger </w:t>
      </w:r>
    </w:p>
    <w:p w14:paraId="2DC72955" w14:textId="3F0AEDE6" w:rsidR="007012B5" w:rsidRDefault="007012B5" w:rsidP="00187F5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7191E" wp14:editId="780C8459">
                <wp:simplePos x="0" y="0"/>
                <wp:positionH relativeFrom="column">
                  <wp:posOffset>1521460</wp:posOffset>
                </wp:positionH>
                <wp:positionV relativeFrom="paragraph">
                  <wp:posOffset>699135</wp:posOffset>
                </wp:positionV>
                <wp:extent cx="565785" cy="544195"/>
                <wp:effectExtent l="0" t="0" r="24765" b="2730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441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AA8479" id="Ellipse 29" o:spid="_x0000_s1026" style="position:absolute;margin-left:119.8pt;margin-top:55.05pt;width:44.55pt;height:42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17F6E94D" wp14:editId="7660E55E">
            <wp:extent cx="4991396" cy="174117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605" r="68320" b="69747"/>
                    <a:stretch/>
                  </pic:blipFill>
                  <pic:spPr bwMode="auto">
                    <a:xfrm>
                      <a:off x="0" y="0"/>
                      <a:ext cx="5003209" cy="174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F9C5F" w14:textId="24CC3211" w:rsidR="007012B5" w:rsidRDefault="007012B5" w:rsidP="00187F51"/>
    <w:p w14:paraId="48A96D66" w14:textId="688EE308" w:rsidR="007012B5" w:rsidRDefault="007012B5" w:rsidP="00187F51"/>
    <w:p w14:paraId="4CA8973A" w14:textId="77777777" w:rsidR="007012B5" w:rsidRDefault="007012B5" w:rsidP="00187F51"/>
    <w:p w14:paraId="7E823117" w14:textId="34CCE52C" w:rsidR="00931B8B" w:rsidRDefault="00931B8B" w:rsidP="00187F51"/>
    <w:p w14:paraId="1F500EE7" w14:textId="25B572A7" w:rsidR="00931B8B" w:rsidRDefault="007012B5" w:rsidP="00187F51">
      <w:r>
        <w:rPr>
          <w:noProof/>
          <w:lang w:eastAsia="da-DK"/>
        </w:rPr>
        <w:drawing>
          <wp:inline distT="0" distB="0" distL="0" distR="0" wp14:anchorId="3CFC408B" wp14:editId="711F8517">
            <wp:extent cx="5569996" cy="160020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1857" b="75410"/>
                    <a:stretch/>
                  </pic:blipFill>
                  <pic:spPr bwMode="auto">
                    <a:xfrm>
                      <a:off x="0" y="0"/>
                      <a:ext cx="5575828" cy="160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98A37" w14:textId="4B8E02C4" w:rsidR="00931B8B" w:rsidRDefault="00931B8B" w:rsidP="00187F51"/>
    <w:p w14:paraId="568415FE" w14:textId="77777777" w:rsidR="008D1DA1" w:rsidRDefault="008D1DA1" w:rsidP="00187F51"/>
    <w:p w14:paraId="056440EF" w14:textId="5177E7B2" w:rsidR="00187F51" w:rsidRDefault="00187F51" w:rsidP="00187F51">
      <w:r>
        <w:t xml:space="preserve">og kommer videre til </w:t>
      </w:r>
      <w:r w:rsidR="007012B5">
        <w:t xml:space="preserve">startskemaet, som er </w:t>
      </w:r>
      <w:r>
        <w:t>udfyld</w:t>
      </w:r>
      <w:r w:rsidR="007012B5">
        <w:t>t</w:t>
      </w:r>
      <w:r>
        <w:t xml:space="preserve"> med </w:t>
      </w:r>
      <w:r w:rsidR="007012B5">
        <w:t xml:space="preserve">dit </w:t>
      </w:r>
      <w:r>
        <w:t>navn</w:t>
      </w:r>
      <w:r w:rsidR="007012B5">
        <w:t>. Du skal skrive</w:t>
      </w:r>
      <w:r>
        <w:t xml:space="preserve"> dato for start (den dag dit forløb starter – i dag)</w:t>
      </w:r>
    </w:p>
    <w:p w14:paraId="721BB4B6" w14:textId="5B627F4F" w:rsidR="00187F51" w:rsidRDefault="00187F51" w:rsidP="00187F51"/>
    <w:p w14:paraId="6CBADBB4" w14:textId="35E34AF1" w:rsidR="007012B5" w:rsidRDefault="007012B5" w:rsidP="00187F51"/>
    <w:p w14:paraId="6BBECA1A" w14:textId="0BFC981D" w:rsidR="007012B5" w:rsidRDefault="007012B5" w:rsidP="00187F51"/>
    <w:p w14:paraId="74643DDD" w14:textId="48A14AF5" w:rsidR="007012B5" w:rsidRDefault="007012B5" w:rsidP="00187F51"/>
    <w:p w14:paraId="6EC576E3" w14:textId="37E1BAF9" w:rsidR="007012B5" w:rsidRDefault="007012B5" w:rsidP="00187F51"/>
    <w:p w14:paraId="69CEB759" w14:textId="4BF67EB7" w:rsidR="007012B5" w:rsidRDefault="007012B5" w:rsidP="00187F51"/>
    <w:p w14:paraId="4A681190" w14:textId="4FD91083" w:rsidR="007012B5" w:rsidRDefault="007012B5" w:rsidP="00187F51"/>
    <w:p w14:paraId="555B43EF" w14:textId="0994C31F" w:rsidR="007012B5" w:rsidRDefault="007012B5" w:rsidP="00187F51"/>
    <w:p w14:paraId="2B0E40D3" w14:textId="1EC6454A" w:rsidR="007012B5" w:rsidRDefault="007012B5" w:rsidP="00187F51"/>
    <w:p w14:paraId="375CE0AE" w14:textId="7398520E" w:rsidR="007012B5" w:rsidRDefault="007012B5" w:rsidP="00187F51"/>
    <w:p w14:paraId="3590CDCA" w14:textId="6CDE2A29" w:rsidR="007012B5" w:rsidRDefault="007012B5" w:rsidP="00187F51"/>
    <w:p w14:paraId="22044A8D" w14:textId="406B5E18" w:rsidR="007012B5" w:rsidRDefault="007012B5" w:rsidP="00187F51"/>
    <w:p w14:paraId="720593AF" w14:textId="77777777" w:rsidR="007012B5" w:rsidRDefault="007012B5" w:rsidP="00187F51"/>
    <w:p w14:paraId="2BF0AA8C" w14:textId="25F0BFBF" w:rsidR="00187F51" w:rsidRDefault="00187F51" w:rsidP="00187F51"/>
    <w:p w14:paraId="4B1B6098" w14:textId="62B3E399" w:rsidR="00187F51" w:rsidRDefault="007012B5" w:rsidP="00187F51">
      <w:r>
        <w:t xml:space="preserve">I </w:t>
      </w:r>
      <w:r w:rsidR="00187F51">
        <w:t xml:space="preserve">spørgsmål 3 spørger de til din tilknytning til arbejdsmarkedet. Her skal du klikke i nr. 2 </w:t>
      </w:r>
    </w:p>
    <w:p w14:paraId="74557A16" w14:textId="59F4B6C9" w:rsidR="00187F51" w:rsidRDefault="00187F51" w:rsidP="00187F51">
      <w:r>
        <w:t>”Under uddannelse (fuldtidsstuderende, herunder uddannelser med praktikforløb”</w:t>
      </w:r>
    </w:p>
    <w:p w14:paraId="0E399A27" w14:textId="0C838C62" w:rsidR="00187F51" w:rsidRDefault="00187F51" w:rsidP="00187F51"/>
    <w:p w14:paraId="52DB7CE5" w14:textId="04CEEB8A" w:rsidR="00187F51" w:rsidRDefault="007012B5" w:rsidP="00187F5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D83A4E" wp14:editId="24730160">
                <wp:simplePos x="0" y="0"/>
                <wp:positionH relativeFrom="column">
                  <wp:posOffset>-100965</wp:posOffset>
                </wp:positionH>
                <wp:positionV relativeFrom="paragraph">
                  <wp:posOffset>573405</wp:posOffset>
                </wp:positionV>
                <wp:extent cx="4996180" cy="307340"/>
                <wp:effectExtent l="0" t="0" r="13970" b="1651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180" cy="3073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94551" id="Ellipse 16" o:spid="_x0000_s1026" style="position:absolute;margin-left:-7.95pt;margin-top:45.15pt;width:393.4pt;height:24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4B22DCED" wp14:editId="06E32EC7">
            <wp:extent cx="6728075" cy="1380067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t="21645" r="48735" b="59660"/>
                    <a:stretch/>
                  </pic:blipFill>
                  <pic:spPr bwMode="auto">
                    <a:xfrm>
                      <a:off x="0" y="0"/>
                      <a:ext cx="6776586" cy="139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335E8" w14:textId="5EF61DD0" w:rsidR="00187F51" w:rsidRDefault="00187F51" w:rsidP="00187F51">
      <w:r>
        <w:tab/>
      </w:r>
    </w:p>
    <w:p w14:paraId="1847E185" w14:textId="3EA96D32" w:rsidR="00187F51" w:rsidRDefault="00187F51" w:rsidP="00187F51"/>
    <w:p w14:paraId="18A375CC" w14:textId="7347BBB6" w:rsidR="00187F51" w:rsidRDefault="00187F51" w:rsidP="00187F51"/>
    <w:p w14:paraId="16AA71C4" w14:textId="2CE8DD20" w:rsidR="00094B18" w:rsidRDefault="00094B18" w:rsidP="00187F51"/>
    <w:p w14:paraId="405752A9" w14:textId="264C0CA5" w:rsidR="00094B18" w:rsidRDefault="00094B18" w:rsidP="00187F51"/>
    <w:p w14:paraId="05BF3E1B" w14:textId="2820DB02" w:rsidR="00187F51" w:rsidRDefault="00187F51" w:rsidP="00187F51">
      <w:r>
        <w:t xml:space="preserve">Spørgsmål 3.1 skal kun besvares, hvis du er ledig, så her svarer du nej og springer videre til næste spørgsmål, </w:t>
      </w:r>
    </w:p>
    <w:p w14:paraId="14BE3B9F" w14:textId="7BDD7497" w:rsidR="00187F51" w:rsidRDefault="007012B5" w:rsidP="00187F5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50A495" wp14:editId="4BFB3048">
                <wp:simplePos x="0" y="0"/>
                <wp:positionH relativeFrom="column">
                  <wp:posOffset>152400</wp:posOffset>
                </wp:positionH>
                <wp:positionV relativeFrom="paragraph">
                  <wp:posOffset>1358688</wp:posOffset>
                </wp:positionV>
                <wp:extent cx="479834" cy="208230"/>
                <wp:effectExtent l="0" t="0" r="15875" b="2095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34" cy="2082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323F4" id="Ellipse 18" o:spid="_x0000_s1026" style="position:absolute;margin-left:12pt;margin-top:107pt;width:37.8pt;height:1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" filled="f" strokecolor="red" strokeweight="1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586328F2" wp14:editId="6F26C392">
            <wp:extent cx="4732866" cy="1797543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616" r="65390" b="38014"/>
                    <a:stretch/>
                  </pic:blipFill>
                  <pic:spPr bwMode="auto">
                    <a:xfrm>
                      <a:off x="0" y="0"/>
                      <a:ext cx="4744575" cy="180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FBE35" w14:textId="77777777" w:rsidR="00D7579F" w:rsidRDefault="00D7579F" w:rsidP="00D7579F"/>
    <w:p w14:paraId="73F7F5C4" w14:textId="77777777" w:rsidR="00D7579F" w:rsidRDefault="00D7579F" w:rsidP="00D7579F"/>
    <w:p w14:paraId="1BE470A2" w14:textId="0466B9F1" w:rsidR="00D7579F" w:rsidRDefault="00D7579F" w:rsidP="00D7579F">
      <w:r>
        <w:t>Spørgsmål 4, hvor du skal svare hvad den højeste fuldførte uddannelse er. Altså den højeste du har afsluttet med en afgangseksamen – altså ikke den du går på nu.</w:t>
      </w:r>
      <w:r>
        <w:tab/>
      </w:r>
      <w:r>
        <w:tab/>
      </w:r>
    </w:p>
    <w:p w14:paraId="610203DF" w14:textId="584E3080" w:rsidR="00187F51" w:rsidRDefault="00187F51" w:rsidP="00187F51">
      <w:r>
        <w:tab/>
      </w:r>
    </w:p>
    <w:p w14:paraId="255B7C4C" w14:textId="48874655" w:rsidR="00187F51" w:rsidRDefault="00D7579F" w:rsidP="00187F51">
      <w:r>
        <w:rPr>
          <w:noProof/>
          <w:lang w:eastAsia="da-DK"/>
        </w:rPr>
        <w:drawing>
          <wp:inline distT="0" distB="0" distL="0" distR="0" wp14:anchorId="08A218BA" wp14:editId="233CF9B8">
            <wp:extent cx="6703610" cy="2058670"/>
            <wp:effectExtent l="0" t="0" r="254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8784" r="50101" b="14649"/>
                    <a:stretch/>
                  </pic:blipFill>
                  <pic:spPr bwMode="auto">
                    <a:xfrm>
                      <a:off x="0" y="0"/>
                      <a:ext cx="6723686" cy="206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C33DF" w14:textId="6955262E" w:rsidR="00187F51" w:rsidRDefault="00187F51" w:rsidP="00187F51"/>
    <w:p w14:paraId="6C1EB7B1" w14:textId="1789C61E" w:rsidR="00187F51" w:rsidRDefault="00187F51" w:rsidP="00187F51"/>
    <w:p w14:paraId="7179FEA7" w14:textId="258497FE" w:rsidR="00187F51" w:rsidRDefault="00187F51" w:rsidP="00187F51"/>
    <w:p w14:paraId="702B4886" w14:textId="06476521" w:rsidR="00187F51" w:rsidRDefault="00187F51" w:rsidP="00187F51"/>
    <w:p w14:paraId="4B35D03B" w14:textId="3E6D239E" w:rsidR="00094B18" w:rsidRDefault="00094B18" w:rsidP="00187F51"/>
    <w:p w14:paraId="19046D41" w14:textId="056AFC66" w:rsidR="00187F51" w:rsidRDefault="00D7579F" w:rsidP="00187F51">
      <w:r>
        <w:t>N</w:t>
      </w:r>
      <w:r w:rsidR="00187F51">
        <w:t xml:space="preserve">år du har besvaret spørgsmålene skal du gemme </w:t>
      </w:r>
      <w:r>
        <w:t>– øverst på siden</w:t>
      </w:r>
    </w:p>
    <w:p w14:paraId="59E011F5" w14:textId="4654BA22" w:rsidR="00187F51" w:rsidRDefault="00187F51" w:rsidP="00187F51"/>
    <w:p w14:paraId="041DB874" w14:textId="238D342F" w:rsidR="00187F51" w:rsidRDefault="00187F51" w:rsidP="00187F51"/>
    <w:p w14:paraId="0339E275" w14:textId="5859F96B" w:rsidR="00187F51" w:rsidRDefault="00D7579F" w:rsidP="00187F5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03E63" wp14:editId="0B3D9E6E">
                <wp:simplePos x="0" y="0"/>
                <wp:positionH relativeFrom="column">
                  <wp:posOffset>1706880</wp:posOffset>
                </wp:positionH>
                <wp:positionV relativeFrom="paragraph">
                  <wp:posOffset>510680</wp:posOffset>
                </wp:positionV>
                <wp:extent cx="429491" cy="408709"/>
                <wp:effectExtent l="0" t="0" r="27940" b="1079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1" cy="408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8E497" id="Ellipse 35" o:spid="_x0000_s1026" style="position:absolute;margin-left:134.4pt;margin-top:40.2pt;width:33.8pt;height:3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2276769A" wp14:editId="35B0B994">
            <wp:extent cx="5044273" cy="1145512"/>
            <wp:effectExtent l="0" t="0" r="4445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384" r="58781" b="71974"/>
                    <a:stretch/>
                  </pic:blipFill>
                  <pic:spPr bwMode="auto">
                    <a:xfrm>
                      <a:off x="0" y="0"/>
                      <a:ext cx="5063020" cy="114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26BCB" w14:textId="77777777" w:rsidR="00D7579F" w:rsidRDefault="00D7579F" w:rsidP="00187F51"/>
    <w:p w14:paraId="52A42239" w14:textId="0C4C8447" w:rsidR="00187F51" w:rsidRDefault="00187F51" w:rsidP="00187F51"/>
    <w:p w14:paraId="7DC1B879" w14:textId="402B9155" w:rsidR="00187F51" w:rsidRDefault="00D7579F" w:rsidP="00187F51">
      <w:r>
        <w:t>o</w:t>
      </w:r>
      <w:r w:rsidR="00187F51">
        <w:t xml:space="preserve">g </w:t>
      </w:r>
      <w:r>
        <w:t>signere</w:t>
      </w:r>
    </w:p>
    <w:p w14:paraId="627338C7" w14:textId="77777777" w:rsidR="00D7579F" w:rsidRDefault="00D7579F" w:rsidP="00187F51"/>
    <w:p w14:paraId="65CCC1E2" w14:textId="784F409D" w:rsidR="00D7579F" w:rsidRDefault="00D7579F" w:rsidP="00187F5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9C3B23" wp14:editId="79CF80AA">
                <wp:simplePos x="0" y="0"/>
                <wp:positionH relativeFrom="column">
                  <wp:posOffset>2464764</wp:posOffset>
                </wp:positionH>
                <wp:positionV relativeFrom="paragraph">
                  <wp:posOffset>495378</wp:posOffset>
                </wp:positionV>
                <wp:extent cx="429491" cy="408709"/>
                <wp:effectExtent l="0" t="0" r="27940" b="1079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1" cy="408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090F9" id="Ellipse 36" o:spid="_x0000_s1026" style="position:absolute;margin-left:194.1pt;margin-top:39pt;width:33.8pt;height: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03D8FC4E" wp14:editId="0FB2C7D8">
            <wp:extent cx="5103475" cy="1480262"/>
            <wp:effectExtent l="0" t="0" r="2540" b="5715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226" r="63707" b="69058"/>
                    <a:stretch/>
                  </pic:blipFill>
                  <pic:spPr bwMode="auto">
                    <a:xfrm>
                      <a:off x="0" y="0"/>
                      <a:ext cx="5117430" cy="148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D16B8" w14:textId="36C6F13B" w:rsidR="00D7579F" w:rsidRDefault="00D7579F" w:rsidP="00187F51"/>
    <w:p w14:paraId="2CA3DDF2" w14:textId="4F09D548" w:rsidR="00D7579F" w:rsidRDefault="00D7579F" w:rsidP="00187F51"/>
    <w:p w14:paraId="2F128F07" w14:textId="3978BFA0" w:rsidR="00187F51" w:rsidRDefault="00187F51" w:rsidP="00187F51">
      <w:r>
        <w:t xml:space="preserve">Hvorefter du bliver sendt videre og skal bekræfte din besvarelse med Nem Id. </w:t>
      </w:r>
    </w:p>
    <w:p w14:paraId="24A78559" w14:textId="77777777" w:rsidR="00D7579F" w:rsidRDefault="00D7579F" w:rsidP="00187F51"/>
    <w:p w14:paraId="7605C500" w14:textId="0E0A7B79" w:rsidR="00187F51" w:rsidRDefault="00187F51" w:rsidP="00187F51">
      <w:r>
        <w:t>Her står</w:t>
      </w:r>
      <w:r w:rsidR="00B763F4">
        <w:t>,</w:t>
      </w:r>
      <w:r>
        <w:t xml:space="preserve"> hvad du har svaret</w:t>
      </w:r>
      <w:r w:rsidR="00B763F4">
        <w:t>,</w:t>
      </w:r>
      <w:r>
        <w:t xml:space="preserve"> og du logger på med Bruger-id, Adgangskode og nøgle, som du plejer ved brug af Nem Id.</w:t>
      </w:r>
    </w:p>
    <w:p w14:paraId="2C287E14" w14:textId="4384757D" w:rsidR="00094B18" w:rsidRDefault="00510818" w:rsidP="00187F51">
      <w:r>
        <w:rPr>
          <w:noProof/>
          <w:lang w:eastAsia="da-DK"/>
        </w:rPr>
        <w:drawing>
          <wp:anchor distT="0" distB="0" distL="114300" distR="114300" simplePos="0" relativeHeight="251682816" behindDoc="1" locked="0" layoutInCell="1" allowOverlap="1" wp14:anchorId="5F75D4FA" wp14:editId="67EFDB33">
            <wp:simplePos x="0" y="0"/>
            <wp:positionH relativeFrom="margin">
              <wp:posOffset>-5715</wp:posOffset>
            </wp:positionH>
            <wp:positionV relativeFrom="page">
              <wp:posOffset>6069330</wp:posOffset>
            </wp:positionV>
            <wp:extent cx="5885815" cy="3192780"/>
            <wp:effectExtent l="0" t="0" r="635" b="7620"/>
            <wp:wrapSquare wrapText="bothSides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20906" r="36087" b="23991"/>
                    <a:stretch/>
                  </pic:blipFill>
                  <pic:spPr bwMode="auto">
                    <a:xfrm>
                      <a:off x="0" y="0"/>
                      <a:ext cx="5885815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571AB" w14:textId="39EF9F00" w:rsidR="00094B18" w:rsidRDefault="00094B18" w:rsidP="00187F51"/>
    <w:p w14:paraId="15CCE120" w14:textId="6BF71767" w:rsidR="00094B18" w:rsidRDefault="00094B18" w:rsidP="00187F51"/>
    <w:p w14:paraId="40AF86A9" w14:textId="27355180" w:rsidR="00094B18" w:rsidRDefault="00094B18" w:rsidP="00187F51">
      <w:bookmarkStart w:id="2" w:name="_GoBack"/>
      <w:bookmarkEnd w:id="2"/>
    </w:p>
    <w:p w14:paraId="3AB6F97B" w14:textId="47003408" w:rsidR="00187F51" w:rsidRDefault="00187F51" w:rsidP="00187F51"/>
    <w:p w14:paraId="07F5CFCB" w14:textId="6123701B" w:rsidR="00094B18" w:rsidRDefault="00094B18" w:rsidP="00187F51"/>
    <w:p w14:paraId="4B0EC5EE" w14:textId="37672729" w:rsidR="008D1DA1" w:rsidRDefault="00187F51" w:rsidP="00187F51">
      <w:r>
        <w:t>Når din deltagelse i projektet er slut, vil du modtage en tilsvarende mail, blot med et slutskema</w:t>
      </w:r>
      <w:r w:rsidR="008D1DA1">
        <w:t>. H</w:t>
      </w:r>
      <w:r>
        <w:t xml:space="preserve">er bruger du samme fremgangsmåde. </w:t>
      </w:r>
    </w:p>
    <w:p w14:paraId="56790006" w14:textId="755C2033" w:rsidR="008D1DA1" w:rsidRDefault="008D1DA1" w:rsidP="00187F51"/>
    <w:p w14:paraId="419F1155" w14:textId="7185FDDD" w:rsidR="00187F51" w:rsidRDefault="00187F51" w:rsidP="00187F51">
      <w:r>
        <w:t xml:space="preserve">I Bilag </w:t>
      </w:r>
      <w:r w:rsidR="00094B18">
        <w:t>A</w:t>
      </w:r>
      <w:r>
        <w:t xml:space="preserve"> kan du se spørgsmålene i </w:t>
      </w:r>
      <w:r w:rsidR="008D1DA1">
        <w:t>s</w:t>
      </w:r>
      <w:r>
        <w:t xml:space="preserve">lutskemaet, som de ser ud i papirformat. Hvis du deltager i flere forløb i projektet, skal du udfylde </w:t>
      </w:r>
      <w:r w:rsidR="008D1DA1">
        <w:t>s</w:t>
      </w:r>
      <w:r>
        <w:t>lutskemaet ved afslutningen af hvert forløb.</w:t>
      </w:r>
    </w:p>
    <w:p w14:paraId="0E68C824" w14:textId="78A455BD" w:rsidR="00187F51" w:rsidRDefault="00187F51" w:rsidP="00187F51"/>
    <w:p w14:paraId="64D2D3E2" w14:textId="0D6070B5" w:rsidR="00187F51" w:rsidRDefault="00187F51" w:rsidP="00187F51"/>
    <w:p w14:paraId="071777E5" w14:textId="0947A310" w:rsidR="00187F51" w:rsidRDefault="00187F51" w:rsidP="00187F51"/>
    <w:p w14:paraId="5A928767" w14:textId="77777777" w:rsidR="00094B18" w:rsidRDefault="00094B18">
      <w:pPr>
        <w:spacing w:after="200" w:line="276" w:lineRule="auto"/>
        <w:rPr>
          <w:rFonts w:asciiTheme="majorHAnsi" w:eastAsiaTheme="majorEastAsia" w:hAnsiTheme="majorHAnsi" w:cstheme="majorBidi"/>
          <w:color w:val="4D6B83"/>
          <w:sz w:val="26"/>
          <w:szCs w:val="26"/>
        </w:rPr>
      </w:pPr>
      <w:bookmarkStart w:id="3" w:name="_Toc34649187"/>
      <w:r>
        <w:br w:type="page"/>
      </w:r>
    </w:p>
    <w:p w14:paraId="3043AD0E" w14:textId="689FEEA1" w:rsidR="00187F51" w:rsidRPr="003A1535" w:rsidRDefault="00931B8B" w:rsidP="00094B18">
      <w:pPr>
        <w:pStyle w:val="Overskrift2"/>
      </w:pPr>
      <w:r>
        <w:lastRenderedPageBreak/>
        <w:t>B</w:t>
      </w:r>
      <w:r w:rsidR="00187F51">
        <w:t xml:space="preserve">ilag </w:t>
      </w:r>
      <w:r w:rsidR="00094B18">
        <w:t>A</w:t>
      </w:r>
      <w:r w:rsidR="00187F51">
        <w:t xml:space="preserve"> –Slutskema</w:t>
      </w:r>
      <w:bookmarkEnd w:id="3"/>
    </w:p>
    <w:p w14:paraId="2F52AFD4" w14:textId="18929B9A" w:rsidR="00187F51" w:rsidRPr="00E168C5" w:rsidRDefault="00094B18" w:rsidP="00187F51">
      <w:pPr>
        <w:rPr>
          <w:rFonts w:cstheme="minorHAnsi"/>
        </w:rPr>
      </w:pPr>
      <w:r>
        <w:rPr>
          <w:noProof/>
          <w:lang w:eastAsia="da-DK"/>
        </w:rPr>
        <w:drawing>
          <wp:anchor distT="0" distB="0" distL="114300" distR="114300" simplePos="0" relativeHeight="251677696" behindDoc="1" locked="0" layoutInCell="1" allowOverlap="1" wp14:anchorId="2FAF0C90" wp14:editId="02DF9FE3">
            <wp:simplePos x="0" y="0"/>
            <wp:positionH relativeFrom="column">
              <wp:posOffset>4305</wp:posOffset>
            </wp:positionH>
            <wp:positionV relativeFrom="page">
              <wp:posOffset>1591294</wp:posOffset>
            </wp:positionV>
            <wp:extent cx="5237018" cy="7783656"/>
            <wp:effectExtent l="0" t="0" r="1905" b="8255"/>
            <wp:wrapNone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1" t="14474" r="37363" b="5313"/>
                    <a:stretch/>
                  </pic:blipFill>
                  <pic:spPr bwMode="auto">
                    <a:xfrm>
                      <a:off x="0" y="0"/>
                      <a:ext cx="5242809" cy="779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B4FA3" w14:textId="7B80D5AF" w:rsidR="00F53385" w:rsidRPr="00E61683" w:rsidRDefault="00F53385" w:rsidP="00E61683"/>
    <w:sectPr w:rsidR="00F53385" w:rsidRPr="00E61683" w:rsidSect="007A1875">
      <w:headerReference w:type="default" r:id="rId18"/>
      <w:footerReference w:type="default" r:id="rId19"/>
      <w:type w:val="continuous"/>
      <w:pgSz w:w="11906" w:h="16838"/>
      <w:pgMar w:top="1985" w:right="1134" w:bottom="1701" w:left="1134" w:header="709" w:footer="34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60BA2" w14:textId="77777777" w:rsidR="00713DE6" w:rsidRDefault="00713DE6" w:rsidP="002D485E">
      <w:r>
        <w:separator/>
      </w:r>
    </w:p>
  </w:endnote>
  <w:endnote w:type="continuationSeparator" w:id="0">
    <w:p w14:paraId="39A194F9" w14:textId="77777777" w:rsidR="00713DE6" w:rsidRDefault="00713DE6" w:rsidP="002D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B1871" w14:textId="14B6F633" w:rsidR="005A2951" w:rsidRDefault="005A2951" w:rsidP="005A2951">
    <w:pPr>
      <w:pStyle w:val="Sidefod"/>
      <w:rPr>
        <w:rFonts w:cs="Arial"/>
        <w:b/>
        <w:color w:val="000000" w:themeColor="text1"/>
        <w:sz w:val="20"/>
        <w:szCs w:val="20"/>
      </w:rPr>
    </w:pPr>
    <w:r>
      <w:rPr>
        <w:rFonts w:cs="Arial"/>
        <w:b/>
        <w:noProof/>
        <w:color w:val="000000" w:themeColor="text1"/>
        <w:sz w:val="20"/>
        <w:szCs w:val="20"/>
        <w:lang w:eastAsia="da-DK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390F7B69" wp14:editId="21FE3806">
              <wp:simplePos x="0" y="0"/>
              <wp:positionH relativeFrom="column">
                <wp:posOffset>3065353</wp:posOffset>
              </wp:positionH>
              <wp:positionV relativeFrom="paragraph">
                <wp:posOffset>-777875</wp:posOffset>
              </wp:positionV>
              <wp:extent cx="3297957" cy="1102360"/>
              <wp:effectExtent l="0" t="0" r="0" b="0"/>
              <wp:wrapNone/>
              <wp:docPr id="22" name="Gruppe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7957" cy="1102360"/>
                        <a:chOff x="0" y="0"/>
                        <a:chExt cx="3297957" cy="1102360"/>
                      </a:xfrm>
                    </wpg:grpSpPr>
                    <pic:pic xmlns:pic="http://schemas.openxmlformats.org/drawingml/2006/picture">
                      <pic:nvPicPr>
                        <pic:cNvPr id="2" name="Billed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32358" y="0"/>
                          <a:ext cx="1102360" cy="1102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Billed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2131"/>
                          <a:ext cx="1079500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Billede 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01466" y="441189"/>
                          <a:ext cx="426085" cy="209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Billede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88364" y="441189"/>
                          <a:ext cx="185420" cy="209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Billede 10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2337" y="444747"/>
                          <a:ext cx="515620" cy="203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321192" id="Gruppe 22" o:spid="_x0000_s1026" style="position:absolute;margin-left:241.35pt;margin-top:-61.25pt;width:259.7pt;height:86.8pt;z-index:-251641856" coordsize="32979,11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6" o:spid="_x0000_s1027" type="#_x0000_t75" style="position:absolute;left:18323;width:11024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">
                <v:imagedata r:id="rId6" o:title=""/>
                <v:path arrowok="t"/>
              </v:shape>
              <v:shape id="Billede 7" o:spid="_x0000_s1028" type="#_x0000_t75" style="position:absolute;top:1921;width:107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">
                <v:imagedata r:id="rId7" o:title=""/>
                <v:path arrowok="t"/>
              </v:shape>
              <v:shape id="Billede 8" o:spid="_x0000_s1029" type="#_x0000_t75" style="position:absolute;left:15014;top:4411;width:4261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">
                <v:imagedata r:id="rId8" o:title=""/>
                <v:path arrowok="t"/>
              </v:shape>
              <v:shape id="Billede 9" o:spid="_x0000_s1030" type="#_x0000_t75" style="position:absolute;left:11883;top:4411;width:185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">
                <v:imagedata r:id="rId9" o:title=""/>
                <v:path arrowok="t"/>
              </v:shape>
              <v:shape id="Billede 10" o:spid="_x0000_s1031" type="#_x0000_t75" style="position:absolute;left:27823;top:4447;width:5156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">
                <v:imagedata r:id="rId10" o:title=""/>
                <v:path arrowok="t"/>
              </v:shape>
            </v:group>
          </w:pict>
        </mc:Fallback>
      </mc:AlternateContent>
    </w:r>
    <w:r>
      <w:rPr>
        <w:rFonts w:cs="Arial"/>
        <w:b/>
        <w:color w:val="000000" w:themeColor="text1"/>
        <w:sz w:val="20"/>
        <w:szCs w:val="20"/>
      </w:rPr>
      <w:t>Merkantil d</w:t>
    </w:r>
    <w:r w:rsidRPr="00A3388F">
      <w:rPr>
        <w:rFonts w:cs="Arial"/>
        <w:b/>
        <w:color w:val="000000" w:themeColor="text1"/>
        <w:sz w:val="20"/>
        <w:szCs w:val="20"/>
      </w:rPr>
      <w:t xml:space="preserve">annelse i </w:t>
    </w:r>
    <w:r>
      <w:rPr>
        <w:rFonts w:cs="Arial"/>
        <w:b/>
        <w:color w:val="000000" w:themeColor="text1"/>
        <w:sz w:val="20"/>
        <w:szCs w:val="20"/>
      </w:rPr>
      <w:t xml:space="preserve">et </w:t>
    </w:r>
    <w:r w:rsidRPr="00A3388F">
      <w:rPr>
        <w:rFonts w:cs="Arial"/>
        <w:b/>
        <w:color w:val="000000" w:themeColor="text1"/>
        <w:sz w:val="20"/>
        <w:szCs w:val="20"/>
      </w:rPr>
      <w:t>STEM perspektiv</w:t>
    </w:r>
    <w:r>
      <w:rPr>
        <w:rFonts w:cs="Arial"/>
        <w:b/>
        <w:color w:val="000000" w:themeColor="text1"/>
        <w:sz w:val="20"/>
        <w:szCs w:val="20"/>
      </w:rPr>
      <w:t xml:space="preserve"> – SFDK-19-0013</w:t>
    </w:r>
  </w:p>
  <w:p w14:paraId="0AD56EFC" w14:textId="77777777" w:rsidR="005A2951" w:rsidRDefault="005A2951" w:rsidP="005A2951">
    <w:pPr>
      <w:pStyle w:val="Sidefod"/>
      <w:rPr>
        <w:rFonts w:cs="Arial"/>
        <w:color w:val="404040" w:themeColor="text1" w:themeTint="BF"/>
        <w:sz w:val="18"/>
        <w:szCs w:val="18"/>
      </w:rPr>
    </w:pPr>
    <w:r w:rsidRPr="00D51949">
      <w:rPr>
        <w:rFonts w:cs="Arial"/>
        <w:color w:val="000000" w:themeColor="text1"/>
        <w:sz w:val="20"/>
        <w:szCs w:val="20"/>
      </w:rPr>
      <w:t>Viden Djurs Skillz</w:t>
    </w:r>
    <w:r w:rsidRPr="00A3388F">
      <w:rPr>
        <w:rFonts w:cs="Arial"/>
        <w:color w:val="000000" w:themeColor="text1"/>
        <w:sz w:val="18"/>
        <w:szCs w:val="18"/>
      </w:rPr>
      <w:t xml:space="preserve"> </w:t>
    </w:r>
    <w:r w:rsidRPr="00DD2CCC">
      <w:rPr>
        <w:rFonts w:cs="Arial"/>
        <w:color w:val="404040" w:themeColor="text1" w:themeTint="BF"/>
        <w:sz w:val="18"/>
        <w:szCs w:val="18"/>
      </w:rPr>
      <w:t xml:space="preserve">| </w:t>
    </w:r>
    <w:r>
      <w:rPr>
        <w:rFonts w:cs="Arial"/>
        <w:color w:val="404040" w:themeColor="text1" w:themeTint="BF"/>
        <w:sz w:val="18"/>
        <w:szCs w:val="18"/>
      </w:rPr>
      <w:t>Ågade 2A, 1. th</w:t>
    </w:r>
    <w:r w:rsidRPr="00DD2CCC">
      <w:rPr>
        <w:rFonts w:cs="Arial"/>
        <w:color w:val="404040" w:themeColor="text1" w:themeTint="BF"/>
        <w:sz w:val="18"/>
        <w:szCs w:val="18"/>
      </w:rPr>
      <w:t xml:space="preserve"> | 8500 Grenaa | Tlf.: </w:t>
    </w:r>
    <w:r>
      <w:rPr>
        <w:rFonts w:ascii="Verdana" w:hAnsi="Verdana" w:cs="Calibri"/>
        <w:color w:val="000000"/>
        <w:sz w:val="16"/>
        <w:szCs w:val="16"/>
        <w:lang w:eastAsia="da-DK"/>
      </w:rPr>
      <w:t>8758 0</w:t>
    </w:r>
    <w:r w:rsidRPr="006619C0">
      <w:rPr>
        <w:rFonts w:ascii="Verdana" w:hAnsi="Verdana" w:cs="Calibri"/>
        <w:color w:val="000000"/>
        <w:sz w:val="16"/>
        <w:szCs w:val="16"/>
        <w:lang w:eastAsia="da-DK"/>
      </w:rPr>
      <w:t xml:space="preserve">407 | </w:t>
    </w:r>
    <w:hyperlink r:id="rId11" w:history="1">
      <w:r w:rsidRPr="006619C0">
        <w:rPr>
          <w:sz w:val="16"/>
          <w:szCs w:val="16"/>
        </w:rPr>
        <w:t>www.merkantildannelse.dk</w:t>
      </w:r>
    </w:hyperlink>
  </w:p>
  <w:p w14:paraId="2C5FC4B2" w14:textId="3431C5CD" w:rsidR="00B15090" w:rsidRDefault="00E61683" w:rsidP="00E61683">
    <w:pPr>
      <w:pStyle w:val="Sidefod"/>
      <w:jc w:val="center"/>
    </w:pPr>
    <w:r>
      <w:fldChar w:fldCharType="begin"/>
    </w:r>
    <w:r>
      <w:instrText>PAGE   \* MERGEFORMAT</w:instrText>
    </w:r>
    <w:r>
      <w:fldChar w:fldCharType="separate"/>
    </w:r>
    <w:r w:rsidR="00510818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CE4DD" w14:textId="77777777" w:rsidR="00713DE6" w:rsidRDefault="00713DE6" w:rsidP="002D485E">
      <w:r>
        <w:separator/>
      </w:r>
    </w:p>
  </w:footnote>
  <w:footnote w:type="continuationSeparator" w:id="0">
    <w:p w14:paraId="7E026B87" w14:textId="77777777" w:rsidR="00713DE6" w:rsidRDefault="00713DE6" w:rsidP="002D4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62185" w14:textId="06A41C09" w:rsidR="007A1875" w:rsidRDefault="00E47277" w:rsidP="002D485E">
    <w:pPr>
      <w:pStyle w:val="Sidehoved"/>
    </w:pPr>
    <w:r>
      <w:rPr>
        <w:rFonts w:cs="Arial"/>
        <w:noProof/>
        <w:color w:val="404040" w:themeColor="text1" w:themeTint="BF"/>
        <w:sz w:val="18"/>
        <w:szCs w:val="18"/>
        <w:lang w:eastAsia="da-DK"/>
      </w:rPr>
      <w:drawing>
        <wp:anchor distT="0" distB="0" distL="114300" distR="114300" simplePos="0" relativeHeight="251675648" behindDoc="0" locked="0" layoutInCell="1" allowOverlap="1" wp14:anchorId="0AB71824" wp14:editId="0687F776">
          <wp:simplePos x="0" y="0"/>
          <wp:positionH relativeFrom="column">
            <wp:posOffset>-105812</wp:posOffset>
          </wp:positionH>
          <wp:positionV relativeFrom="page">
            <wp:posOffset>495407</wp:posOffset>
          </wp:positionV>
          <wp:extent cx="1626235" cy="572770"/>
          <wp:effectExtent l="0" t="0" r="0" b="0"/>
          <wp:wrapThrough wrapText="bothSides">
            <wp:wrapPolygon edited="0">
              <wp:start x="0" y="0"/>
              <wp:lineTo x="0" y="20834"/>
              <wp:lineTo x="21254" y="20834"/>
              <wp:lineTo x="21254" y="0"/>
              <wp:lineTo x="0" y="0"/>
            </wp:wrapPolygon>
          </wp:wrapThrough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U-logo_DK_Soc-fv-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235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1875">
      <w:rPr>
        <w:noProof/>
        <w:lang w:eastAsia="da-DK"/>
      </w:rPr>
      <w:drawing>
        <wp:anchor distT="0" distB="0" distL="114300" distR="114300" simplePos="0" relativeHeight="251672576" behindDoc="1" locked="0" layoutInCell="1" allowOverlap="1" wp14:anchorId="663A8204" wp14:editId="50BD0722">
          <wp:simplePos x="0" y="0"/>
          <wp:positionH relativeFrom="column">
            <wp:posOffset>3927706</wp:posOffset>
          </wp:positionH>
          <wp:positionV relativeFrom="paragraph">
            <wp:posOffset>-406170</wp:posOffset>
          </wp:positionV>
          <wp:extent cx="2876550" cy="1483995"/>
          <wp:effectExtent l="0" t="0" r="0" b="0"/>
          <wp:wrapNone/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rkantil-dannelse-med-STEM-perspektiv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8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1875">
      <w:rPr>
        <w:rFonts w:cs="Arial"/>
        <w:noProof/>
        <w:color w:val="404040" w:themeColor="text1" w:themeTint="BF"/>
        <w:sz w:val="18"/>
        <w:szCs w:val="18"/>
        <w:lang w:eastAsia="da-DK"/>
      </w:rPr>
      <w:drawing>
        <wp:anchor distT="0" distB="0" distL="114300" distR="114300" simplePos="0" relativeHeight="251670528" behindDoc="0" locked="0" layoutInCell="1" allowOverlap="1" wp14:anchorId="276E2C20" wp14:editId="672F19E4">
          <wp:simplePos x="0" y="0"/>
          <wp:positionH relativeFrom="column">
            <wp:posOffset>1522095</wp:posOffset>
          </wp:positionH>
          <wp:positionV relativeFrom="paragraph">
            <wp:posOffset>347980</wp:posOffset>
          </wp:positionV>
          <wp:extent cx="645160" cy="314325"/>
          <wp:effectExtent l="0" t="0" r="2540" b="9525"/>
          <wp:wrapThrough wrapText="bothSides">
            <wp:wrapPolygon edited="0">
              <wp:start x="0" y="0"/>
              <wp:lineTo x="0" y="20945"/>
              <wp:lineTo x="21047" y="20945"/>
              <wp:lineTo x="21047" y="0"/>
              <wp:lineTo x="0" y="0"/>
            </wp:wrapPolygon>
          </wp:wrapThrough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gion-syddanmar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1875">
      <w:rPr>
        <w:rFonts w:cs="Arial"/>
        <w:noProof/>
        <w:color w:val="404040" w:themeColor="text1" w:themeTint="BF"/>
        <w:sz w:val="18"/>
        <w:szCs w:val="18"/>
        <w:lang w:eastAsia="da-DK"/>
      </w:rPr>
      <w:drawing>
        <wp:anchor distT="0" distB="0" distL="114300" distR="114300" simplePos="0" relativeHeight="251671552" behindDoc="0" locked="0" layoutInCell="1" allowOverlap="1" wp14:anchorId="2EAEC7A7" wp14:editId="022E2F7B">
          <wp:simplePos x="0" y="0"/>
          <wp:positionH relativeFrom="column">
            <wp:posOffset>2118360</wp:posOffset>
          </wp:positionH>
          <wp:positionV relativeFrom="paragraph">
            <wp:posOffset>375285</wp:posOffset>
          </wp:positionV>
          <wp:extent cx="467995" cy="244475"/>
          <wp:effectExtent l="0" t="0" r="8255" b="3175"/>
          <wp:wrapThrough wrapText="bothSides">
            <wp:wrapPolygon edited="0">
              <wp:start x="0" y="0"/>
              <wp:lineTo x="0" y="20197"/>
              <wp:lineTo x="21102" y="20197"/>
              <wp:lineTo x="21102" y="0"/>
              <wp:lineTo x="0" y="0"/>
            </wp:wrapPolygon>
          </wp:wrapThrough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m_logo_1200x628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1875">
      <w:rPr>
        <w:noProof/>
        <w:lang w:eastAsia="da-DK"/>
      </w:rPr>
      <w:drawing>
        <wp:anchor distT="0" distB="0" distL="114300" distR="114300" simplePos="0" relativeHeight="251668480" behindDoc="1" locked="0" layoutInCell="1" allowOverlap="1" wp14:anchorId="40E0450B" wp14:editId="2946C16B">
          <wp:simplePos x="0" y="0"/>
          <wp:positionH relativeFrom="column">
            <wp:posOffset>1510030</wp:posOffset>
          </wp:positionH>
          <wp:positionV relativeFrom="paragraph">
            <wp:posOffset>-67310</wp:posOffset>
          </wp:positionV>
          <wp:extent cx="1141095" cy="455930"/>
          <wp:effectExtent l="0" t="0" r="1905" b="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ST_rigtigt-e1474881403442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131D"/>
    <w:multiLevelType w:val="hybridMultilevel"/>
    <w:tmpl w:val="E91685EE"/>
    <w:lvl w:ilvl="0" w:tplc="F2CE5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D6186"/>
    <w:multiLevelType w:val="hybridMultilevel"/>
    <w:tmpl w:val="2F2E6FF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82C66"/>
    <w:multiLevelType w:val="hybridMultilevel"/>
    <w:tmpl w:val="26A86F4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66E42"/>
    <w:multiLevelType w:val="hybridMultilevel"/>
    <w:tmpl w:val="34D402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163C2"/>
    <w:multiLevelType w:val="hybridMultilevel"/>
    <w:tmpl w:val="A30C824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35B89"/>
    <w:multiLevelType w:val="hybridMultilevel"/>
    <w:tmpl w:val="C846B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F48F7"/>
    <w:multiLevelType w:val="hybridMultilevel"/>
    <w:tmpl w:val="727EBD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C3B84"/>
    <w:multiLevelType w:val="hybridMultilevel"/>
    <w:tmpl w:val="CFE2BA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B0AE1"/>
    <w:multiLevelType w:val="hybridMultilevel"/>
    <w:tmpl w:val="D19C02B6"/>
    <w:lvl w:ilvl="0" w:tplc="50F67CCA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01D20"/>
    <w:multiLevelType w:val="hybridMultilevel"/>
    <w:tmpl w:val="265E65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34470"/>
    <w:multiLevelType w:val="hybridMultilevel"/>
    <w:tmpl w:val="8B5811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73311"/>
    <w:multiLevelType w:val="hybridMultilevel"/>
    <w:tmpl w:val="A5A8AA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E2280"/>
    <w:multiLevelType w:val="hybridMultilevel"/>
    <w:tmpl w:val="B75279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E6B95"/>
    <w:multiLevelType w:val="hybridMultilevel"/>
    <w:tmpl w:val="27E289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1"/>
  </w:num>
  <w:num w:numId="5">
    <w:abstractNumId w:val="8"/>
  </w:num>
  <w:num w:numId="6">
    <w:abstractNumId w:val="6"/>
  </w:num>
  <w:num w:numId="7">
    <w:abstractNumId w:val="2"/>
  </w:num>
  <w:num w:numId="8">
    <w:abstractNumId w:val="2"/>
  </w:num>
  <w:num w:numId="9">
    <w:abstractNumId w:val="9"/>
  </w:num>
  <w:num w:numId="10">
    <w:abstractNumId w:val="1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  <w:num w:numId="15">
    <w:abstractNumId w:val="0"/>
  </w:num>
  <w:num w:numId="16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attachedTemplate r:id="rId1"/>
  <w:documentProtection w:edit="forms" w:enforcement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974"/>
    <w:rsid w:val="0000071C"/>
    <w:rsid w:val="0000231C"/>
    <w:rsid w:val="000152D6"/>
    <w:rsid w:val="000162F8"/>
    <w:rsid w:val="00020D06"/>
    <w:rsid w:val="0002460D"/>
    <w:rsid w:val="00025365"/>
    <w:rsid w:val="000300F9"/>
    <w:rsid w:val="00034B6B"/>
    <w:rsid w:val="00037C38"/>
    <w:rsid w:val="000411AE"/>
    <w:rsid w:val="000704B4"/>
    <w:rsid w:val="00075D2B"/>
    <w:rsid w:val="00085508"/>
    <w:rsid w:val="00087530"/>
    <w:rsid w:val="00094B18"/>
    <w:rsid w:val="00095AA8"/>
    <w:rsid w:val="000A03A1"/>
    <w:rsid w:val="000A1E83"/>
    <w:rsid w:val="000A5D2A"/>
    <w:rsid w:val="000A62D7"/>
    <w:rsid w:val="000B0863"/>
    <w:rsid w:val="000C3D56"/>
    <w:rsid w:val="000C59B4"/>
    <w:rsid w:val="000D0E0A"/>
    <w:rsid w:val="000D71B7"/>
    <w:rsid w:val="000E0610"/>
    <w:rsid w:val="000E474F"/>
    <w:rsid w:val="000E48E0"/>
    <w:rsid w:val="000E53E1"/>
    <w:rsid w:val="000F2E6A"/>
    <w:rsid w:val="000F3404"/>
    <w:rsid w:val="000F5A23"/>
    <w:rsid w:val="001013F3"/>
    <w:rsid w:val="00101D90"/>
    <w:rsid w:val="00103C0F"/>
    <w:rsid w:val="00112346"/>
    <w:rsid w:val="001136AB"/>
    <w:rsid w:val="00113E7A"/>
    <w:rsid w:val="00121786"/>
    <w:rsid w:val="00143CE6"/>
    <w:rsid w:val="001441E7"/>
    <w:rsid w:val="001510E7"/>
    <w:rsid w:val="0015200C"/>
    <w:rsid w:val="00156C51"/>
    <w:rsid w:val="00162551"/>
    <w:rsid w:val="0016545B"/>
    <w:rsid w:val="00167009"/>
    <w:rsid w:val="00170206"/>
    <w:rsid w:val="001732E2"/>
    <w:rsid w:val="0017596D"/>
    <w:rsid w:val="00176D91"/>
    <w:rsid w:val="00184509"/>
    <w:rsid w:val="00185062"/>
    <w:rsid w:val="00186572"/>
    <w:rsid w:val="00187F51"/>
    <w:rsid w:val="001919A4"/>
    <w:rsid w:val="001A1DFF"/>
    <w:rsid w:val="001A2241"/>
    <w:rsid w:val="001A3415"/>
    <w:rsid w:val="001B0F81"/>
    <w:rsid w:val="001B35A7"/>
    <w:rsid w:val="001B39DD"/>
    <w:rsid w:val="001B4974"/>
    <w:rsid w:val="001B6A2D"/>
    <w:rsid w:val="001C7BF9"/>
    <w:rsid w:val="001D6421"/>
    <w:rsid w:val="001D6C54"/>
    <w:rsid w:val="001D6C81"/>
    <w:rsid w:val="001D7CAB"/>
    <w:rsid w:val="001E0889"/>
    <w:rsid w:val="001E2E19"/>
    <w:rsid w:val="001E5835"/>
    <w:rsid w:val="001F1B6A"/>
    <w:rsid w:val="001F4302"/>
    <w:rsid w:val="001F770B"/>
    <w:rsid w:val="002019F1"/>
    <w:rsid w:val="002041D3"/>
    <w:rsid w:val="00214345"/>
    <w:rsid w:val="00215025"/>
    <w:rsid w:val="002244C4"/>
    <w:rsid w:val="0022684F"/>
    <w:rsid w:val="00227170"/>
    <w:rsid w:val="00233E30"/>
    <w:rsid w:val="00243AFF"/>
    <w:rsid w:val="00250930"/>
    <w:rsid w:val="00261F4E"/>
    <w:rsid w:val="00265795"/>
    <w:rsid w:val="002669C6"/>
    <w:rsid w:val="00272F47"/>
    <w:rsid w:val="002736E2"/>
    <w:rsid w:val="00273C14"/>
    <w:rsid w:val="00280256"/>
    <w:rsid w:val="002873FD"/>
    <w:rsid w:val="00291BC5"/>
    <w:rsid w:val="00291E05"/>
    <w:rsid w:val="00292D12"/>
    <w:rsid w:val="00293DF1"/>
    <w:rsid w:val="002A553B"/>
    <w:rsid w:val="002B0044"/>
    <w:rsid w:val="002B2459"/>
    <w:rsid w:val="002C22AF"/>
    <w:rsid w:val="002C299C"/>
    <w:rsid w:val="002C6F25"/>
    <w:rsid w:val="002D29D6"/>
    <w:rsid w:val="002D485E"/>
    <w:rsid w:val="002D68E6"/>
    <w:rsid w:val="002D6B5D"/>
    <w:rsid w:val="002E0FF4"/>
    <w:rsid w:val="002E629F"/>
    <w:rsid w:val="002E73ED"/>
    <w:rsid w:val="002F0A71"/>
    <w:rsid w:val="002F247E"/>
    <w:rsid w:val="002F55B6"/>
    <w:rsid w:val="002F6FB2"/>
    <w:rsid w:val="00303137"/>
    <w:rsid w:val="0030772B"/>
    <w:rsid w:val="00314CAE"/>
    <w:rsid w:val="003179E9"/>
    <w:rsid w:val="0032018A"/>
    <w:rsid w:val="00320AA6"/>
    <w:rsid w:val="00321AE3"/>
    <w:rsid w:val="0032426A"/>
    <w:rsid w:val="003248E0"/>
    <w:rsid w:val="003313C4"/>
    <w:rsid w:val="00342CC1"/>
    <w:rsid w:val="00345795"/>
    <w:rsid w:val="00350E6F"/>
    <w:rsid w:val="00353702"/>
    <w:rsid w:val="00354719"/>
    <w:rsid w:val="00365970"/>
    <w:rsid w:val="00367771"/>
    <w:rsid w:val="00380788"/>
    <w:rsid w:val="003854A1"/>
    <w:rsid w:val="0039719D"/>
    <w:rsid w:val="003977E1"/>
    <w:rsid w:val="003A2366"/>
    <w:rsid w:val="003A3D8D"/>
    <w:rsid w:val="003A62E2"/>
    <w:rsid w:val="003B37ED"/>
    <w:rsid w:val="003B3EA2"/>
    <w:rsid w:val="003C6663"/>
    <w:rsid w:val="003D1641"/>
    <w:rsid w:val="003D7C1D"/>
    <w:rsid w:val="004022F8"/>
    <w:rsid w:val="00402BA0"/>
    <w:rsid w:val="00403D0D"/>
    <w:rsid w:val="00406E4D"/>
    <w:rsid w:val="00410C67"/>
    <w:rsid w:val="004120D3"/>
    <w:rsid w:val="00413F83"/>
    <w:rsid w:val="004176A0"/>
    <w:rsid w:val="00421CF8"/>
    <w:rsid w:val="00424CCB"/>
    <w:rsid w:val="00427DE0"/>
    <w:rsid w:val="00433E9C"/>
    <w:rsid w:val="004352E2"/>
    <w:rsid w:val="004356C9"/>
    <w:rsid w:val="0043744E"/>
    <w:rsid w:val="0044574C"/>
    <w:rsid w:val="00447EED"/>
    <w:rsid w:val="00450E1F"/>
    <w:rsid w:val="004633C2"/>
    <w:rsid w:val="00466B2A"/>
    <w:rsid w:val="00470A81"/>
    <w:rsid w:val="004728B4"/>
    <w:rsid w:val="00473D64"/>
    <w:rsid w:val="004775EF"/>
    <w:rsid w:val="00486BA1"/>
    <w:rsid w:val="004954CD"/>
    <w:rsid w:val="00497E90"/>
    <w:rsid w:val="004A121F"/>
    <w:rsid w:val="004A5710"/>
    <w:rsid w:val="004C1C97"/>
    <w:rsid w:val="004C2DC8"/>
    <w:rsid w:val="004C6B43"/>
    <w:rsid w:val="004D02AB"/>
    <w:rsid w:val="004D02C9"/>
    <w:rsid w:val="004D314D"/>
    <w:rsid w:val="004D6AC7"/>
    <w:rsid w:val="004E3EC7"/>
    <w:rsid w:val="004E4185"/>
    <w:rsid w:val="004E5D69"/>
    <w:rsid w:val="004F0F73"/>
    <w:rsid w:val="004F25E4"/>
    <w:rsid w:val="005016F5"/>
    <w:rsid w:val="0050646D"/>
    <w:rsid w:val="00510818"/>
    <w:rsid w:val="00511BFE"/>
    <w:rsid w:val="00515FC1"/>
    <w:rsid w:val="00517778"/>
    <w:rsid w:val="0052002B"/>
    <w:rsid w:val="005201FD"/>
    <w:rsid w:val="00524007"/>
    <w:rsid w:val="0053109F"/>
    <w:rsid w:val="00531265"/>
    <w:rsid w:val="00532A4A"/>
    <w:rsid w:val="00535C73"/>
    <w:rsid w:val="00537822"/>
    <w:rsid w:val="005379C5"/>
    <w:rsid w:val="005406B6"/>
    <w:rsid w:val="00547777"/>
    <w:rsid w:val="00552104"/>
    <w:rsid w:val="005545BD"/>
    <w:rsid w:val="0055653E"/>
    <w:rsid w:val="00557011"/>
    <w:rsid w:val="00565015"/>
    <w:rsid w:val="00567DC2"/>
    <w:rsid w:val="005727E7"/>
    <w:rsid w:val="00572CFB"/>
    <w:rsid w:val="00576BBA"/>
    <w:rsid w:val="005948CC"/>
    <w:rsid w:val="0059581F"/>
    <w:rsid w:val="005A26F4"/>
    <w:rsid w:val="005A2951"/>
    <w:rsid w:val="005A3317"/>
    <w:rsid w:val="005A3B6C"/>
    <w:rsid w:val="005A416F"/>
    <w:rsid w:val="005A42E7"/>
    <w:rsid w:val="005B36CB"/>
    <w:rsid w:val="005C3C99"/>
    <w:rsid w:val="005D408A"/>
    <w:rsid w:val="005D4E83"/>
    <w:rsid w:val="005E0CE0"/>
    <w:rsid w:val="005E11D5"/>
    <w:rsid w:val="005E24A0"/>
    <w:rsid w:val="005F1EC3"/>
    <w:rsid w:val="005F393F"/>
    <w:rsid w:val="00601376"/>
    <w:rsid w:val="00607596"/>
    <w:rsid w:val="00610B79"/>
    <w:rsid w:val="0061553C"/>
    <w:rsid w:val="00617586"/>
    <w:rsid w:val="0061787E"/>
    <w:rsid w:val="00633ED0"/>
    <w:rsid w:val="00642568"/>
    <w:rsid w:val="006601C0"/>
    <w:rsid w:val="006619C0"/>
    <w:rsid w:val="006640AB"/>
    <w:rsid w:val="006722D3"/>
    <w:rsid w:val="00674B22"/>
    <w:rsid w:val="00676810"/>
    <w:rsid w:val="00677475"/>
    <w:rsid w:val="0068107D"/>
    <w:rsid w:val="00681411"/>
    <w:rsid w:val="00681613"/>
    <w:rsid w:val="0068323A"/>
    <w:rsid w:val="006922C0"/>
    <w:rsid w:val="00693B08"/>
    <w:rsid w:val="006A2054"/>
    <w:rsid w:val="006A3320"/>
    <w:rsid w:val="006A3F4B"/>
    <w:rsid w:val="006A4039"/>
    <w:rsid w:val="006A55F7"/>
    <w:rsid w:val="006B1D14"/>
    <w:rsid w:val="006C3373"/>
    <w:rsid w:val="006C454D"/>
    <w:rsid w:val="006C5D1F"/>
    <w:rsid w:val="006C6185"/>
    <w:rsid w:val="006C70D3"/>
    <w:rsid w:val="006D1AB3"/>
    <w:rsid w:val="006D249C"/>
    <w:rsid w:val="006D566A"/>
    <w:rsid w:val="006E06BA"/>
    <w:rsid w:val="006E2B29"/>
    <w:rsid w:val="006F03A4"/>
    <w:rsid w:val="006F2B72"/>
    <w:rsid w:val="007012B5"/>
    <w:rsid w:val="00707685"/>
    <w:rsid w:val="00713DE6"/>
    <w:rsid w:val="007262D3"/>
    <w:rsid w:val="00730A51"/>
    <w:rsid w:val="00733BC0"/>
    <w:rsid w:val="00736722"/>
    <w:rsid w:val="007509B9"/>
    <w:rsid w:val="00752985"/>
    <w:rsid w:val="00754CEE"/>
    <w:rsid w:val="007568F7"/>
    <w:rsid w:val="007700E1"/>
    <w:rsid w:val="00771C4D"/>
    <w:rsid w:val="00782C03"/>
    <w:rsid w:val="00784D68"/>
    <w:rsid w:val="007A0F51"/>
    <w:rsid w:val="007A1875"/>
    <w:rsid w:val="007A252A"/>
    <w:rsid w:val="007A2BF3"/>
    <w:rsid w:val="007B16D6"/>
    <w:rsid w:val="007B2E1D"/>
    <w:rsid w:val="007B66D8"/>
    <w:rsid w:val="007B7124"/>
    <w:rsid w:val="007B7F29"/>
    <w:rsid w:val="007C0825"/>
    <w:rsid w:val="007C16C1"/>
    <w:rsid w:val="007C1993"/>
    <w:rsid w:val="007C6495"/>
    <w:rsid w:val="007C71D2"/>
    <w:rsid w:val="007D0589"/>
    <w:rsid w:val="007D1F53"/>
    <w:rsid w:val="007D3026"/>
    <w:rsid w:val="007D3DAF"/>
    <w:rsid w:val="007D5A33"/>
    <w:rsid w:val="007D73B4"/>
    <w:rsid w:val="007E7D27"/>
    <w:rsid w:val="007F18B7"/>
    <w:rsid w:val="007F37C0"/>
    <w:rsid w:val="007F3AFC"/>
    <w:rsid w:val="007F3F99"/>
    <w:rsid w:val="007F7209"/>
    <w:rsid w:val="007F7212"/>
    <w:rsid w:val="008009D5"/>
    <w:rsid w:val="00801BAA"/>
    <w:rsid w:val="00802EC5"/>
    <w:rsid w:val="00804A8C"/>
    <w:rsid w:val="008077B8"/>
    <w:rsid w:val="008176BE"/>
    <w:rsid w:val="00824729"/>
    <w:rsid w:val="00826AE0"/>
    <w:rsid w:val="00830367"/>
    <w:rsid w:val="00832F74"/>
    <w:rsid w:val="008332BC"/>
    <w:rsid w:val="00843DCF"/>
    <w:rsid w:val="00854792"/>
    <w:rsid w:val="008631CA"/>
    <w:rsid w:val="008637B6"/>
    <w:rsid w:val="00864BBE"/>
    <w:rsid w:val="008701A9"/>
    <w:rsid w:val="008756E4"/>
    <w:rsid w:val="00880972"/>
    <w:rsid w:val="00880D6E"/>
    <w:rsid w:val="008854E8"/>
    <w:rsid w:val="00890B21"/>
    <w:rsid w:val="0089547F"/>
    <w:rsid w:val="00895EC3"/>
    <w:rsid w:val="00896DB1"/>
    <w:rsid w:val="008A37AE"/>
    <w:rsid w:val="008A4DB5"/>
    <w:rsid w:val="008A61B1"/>
    <w:rsid w:val="008B15E5"/>
    <w:rsid w:val="008B239E"/>
    <w:rsid w:val="008B3212"/>
    <w:rsid w:val="008B661C"/>
    <w:rsid w:val="008C5BE3"/>
    <w:rsid w:val="008D0E04"/>
    <w:rsid w:val="008D1DA1"/>
    <w:rsid w:val="008E1B86"/>
    <w:rsid w:val="008E79D4"/>
    <w:rsid w:val="009076DF"/>
    <w:rsid w:val="00911CA6"/>
    <w:rsid w:val="00917878"/>
    <w:rsid w:val="00917A9B"/>
    <w:rsid w:val="0092094F"/>
    <w:rsid w:val="00923769"/>
    <w:rsid w:val="009309F6"/>
    <w:rsid w:val="009313EE"/>
    <w:rsid w:val="00931B8B"/>
    <w:rsid w:val="0094207A"/>
    <w:rsid w:val="00942233"/>
    <w:rsid w:val="009543BC"/>
    <w:rsid w:val="00971D34"/>
    <w:rsid w:val="00980828"/>
    <w:rsid w:val="00982786"/>
    <w:rsid w:val="0098727E"/>
    <w:rsid w:val="00996D2F"/>
    <w:rsid w:val="009A04BA"/>
    <w:rsid w:val="009A238B"/>
    <w:rsid w:val="009A5684"/>
    <w:rsid w:val="009E5E5D"/>
    <w:rsid w:val="009F346B"/>
    <w:rsid w:val="009F34F1"/>
    <w:rsid w:val="009F3672"/>
    <w:rsid w:val="009F52B4"/>
    <w:rsid w:val="009F573D"/>
    <w:rsid w:val="00A01971"/>
    <w:rsid w:val="00A040FF"/>
    <w:rsid w:val="00A06057"/>
    <w:rsid w:val="00A152B1"/>
    <w:rsid w:val="00A24354"/>
    <w:rsid w:val="00A272C9"/>
    <w:rsid w:val="00A3003A"/>
    <w:rsid w:val="00A3212A"/>
    <w:rsid w:val="00A33653"/>
    <w:rsid w:val="00A3388F"/>
    <w:rsid w:val="00A362A2"/>
    <w:rsid w:val="00A36F71"/>
    <w:rsid w:val="00A409EE"/>
    <w:rsid w:val="00A41AAC"/>
    <w:rsid w:val="00A4460D"/>
    <w:rsid w:val="00A47DDA"/>
    <w:rsid w:val="00A52B6E"/>
    <w:rsid w:val="00A534EF"/>
    <w:rsid w:val="00A72CDF"/>
    <w:rsid w:val="00A72F7B"/>
    <w:rsid w:val="00A7645F"/>
    <w:rsid w:val="00A76FE4"/>
    <w:rsid w:val="00A77A51"/>
    <w:rsid w:val="00A83E8A"/>
    <w:rsid w:val="00A84949"/>
    <w:rsid w:val="00A94153"/>
    <w:rsid w:val="00A94A8F"/>
    <w:rsid w:val="00AA565D"/>
    <w:rsid w:val="00AB084B"/>
    <w:rsid w:val="00AB147C"/>
    <w:rsid w:val="00AB1B7B"/>
    <w:rsid w:val="00AB4E83"/>
    <w:rsid w:val="00AC2A1F"/>
    <w:rsid w:val="00AD20F6"/>
    <w:rsid w:val="00AD7250"/>
    <w:rsid w:val="00AD767B"/>
    <w:rsid w:val="00AE0493"/>
    <w:rsid w:val="00AE396E"/>
    <w:rsid w:val="00AE6583"/>
    <w:rsid w:val="00AF073B"/>
    <w:rsid w:val="00AF2A1D"/>
    <w:rsid w:val="00AF3849"/>
    <w:rsid w:val="00B018D4"/>
    <w:rsid w:val="00B10F3B"/>
    <w:rsid w:val="00B1240D"/>
    <w:rsid w:val="00B15090"/>
    <w:rsid w:val="00B258C3"/>
    <w:rsid w:val="00B31BE0"/>
    <w:rsid w:val="00B54885"/>
    <w:rsid w:val="00B615EC"/>
    <w:rsid w:val="00B62946"/>
    <w:rsid w:val="00B72104"/>
    <w:rsid w:val="00B741F6"/>
    <w:rsid w:val="00B763F4"/>
    <w:rsid w:val="00B77877"/>
    <w:rsid w:val="00B80BA5"/>
    <w:rsid w:val="00B83DAD"/>
    <w:rsid w:val="00B845C0"/>
    <w:rsid w:val="00B85FB6"/>
    <w:rsid w:val="00B871C0"/>
    <w:rsid w:val="00B87760"/>
    <w:rsid w:val="00B87CC6"/>
    <w:rsid w:val="00B94576"/>
    <w:rsid w:val="00BA001F"/>
    <w:rsid w:val="00BA55A7"/>
    <w:rsid w:val="00BA6AC7"/>
    <w:rsid w:val="00BA7D67"/>
    <w:rsid w:val="00BB548E"/>
    <w:rsid w:val="00BB6313"/>
    <w:rsid w:val="00BB7936"/>
    <w:rsid w:val="00BC2133"/>
    <w:rsid w:val="00BC37A1"/>
    <w:rsid w:val="00BC46EE"/>
    <w:rsid w:val="00BC50B7"/>
    <w:rsid w:val="00BC6CDA"/>
    <w:rsid w:val="00BD4A3A"/>
    <w:rsid w:val="00BD5B2B"/>
    <w:rsid w:val="00BD6FA0"/>
    <w:rsid w:val="00BE518B"/>
    <w:rsid w:val="00C054C2"/>
    <w:rsid w:val="00C07C83"/>
    <w:rsid w:val="00C07F53"/>
    <w:rsid w:val="00C1365D"/>
    <w:rsid w:val="00C152F9"/>
    <w:rsid w:val="00C22111"/>
    <w:rsid w:val="00C24F2D"/>
    <w:rsid w:val="00C257BC"/>
    <w:rsid w:val="00C2647A"/>
    <w:rsid w:val="00C27DE4"/>
    <w:rsid w:val="00C358BF"/>
    <w:rsid w:val="00C41A6D"/>
    <w:rsid w:val="00C422B6"/>
    <w:rsid w:val="00C44E2B"/>
    <w:rsid w:val="00C45454"/>
    <w:rsid w:val="00C52544"/>
    <w:rsid w:val="00C64FF2"/>
    <w:rsid w:val="00C6793E"/>
    <w:rsid w:val="00C70DE3"/>
    <w:rsid w:val="00C7269F"/>
    <w:rsid w:val="00C74858"/>
    <w:rsid w:val="00C80CBB"/>
    <w:rsid w:val="00C9776E"/>
    <w:rsid w:val="00CA20DA"/>
    <w:rsid w:val="00CB2C55"/>
    <w:rsid w:val="00CB5688"/>
    <w:rsid w:val="00CC0AA1"/>
    <w:rsid w:val="00CC26CC"/>
    <w:rsid w:val="00CC3644"/>
    <w:rsid w:val="00CC7AD3"/>
    <w:rsid w:val="00CD06EE"/>
    <w:rsid w:val="00CD31B8"/>
    <w:rsid w:val="00CE279B"/>
    <w:rsid w:val="00CE4BDD"/>
    <w:rsid w:val="00CE5906"/>
    <w:rsid w:val="00CE606A"/>
    <w:rsid w:val="00CE6939"/>
    <w:rsid w:val="00CE6E24"/>
    <w:rsid w:val="00CE71C7"/>
    <w:rsid w:val="00CF609B"/>
    <w:rsid w:val="00CF778D"/>
    <w:rsid w:val="00D01332"/>
    <w:rsid w:val="00D03EE0"/>
    <w:rsid w:val="00D078ED"/>
    <w:rsid w:val="00D112E4"/>
    <w:rsid w:val="00D144FF"/>
    <w:rsid w:val="00D25416"/>
    <w:rsid w:val="00D36A71"/>
    <w:rsid w:val="00D37B99"/>
    <w:rsid w:val="00D40284"/>
    <w:rsid w:val="00D43188"/>
    <w:rsid w:val="00D45FD5"/>
    <w:rsid w:val="00D46C33"/>
    <w:rsid w:val="00D501B5"/>
    <w:rsid w:val="00D51949"/>
    <w:rsid w:val="00D65090"/>
    <w:rsid w:val="00D702AB"/>
    <w:rsid w:val="00D72DF8"/>
    <w:rsid w:val="00D738DA"/>
    <w:rsid w:val="00D7579F"/>
    <w:rsid w:val="00D8001E"/>
    <w:rsid w:val="00D80B46"/>
    <w:rsid w:val="00D84DC1"/>
    <w:rsid w:val="00D85C69"/>
    <w:rsid w:val="00D8630B"/>
    <w:rsid w:val="00DA14AD"/>
    <w:rsid w:val="00DA1FCF"/>
    <w:rsid w:val="00DA6044"/>
    <w:rsid w:val="00DB128A"/>
    <w:rsid w:val="00DC01FE"/>
    <w:rsid w:val="00DC0E14"/>
    <w:rsid w:val="00DC46FF"/>
    <w:rsid w:val="00DC6AE6"/>
    <w:rsid w:val="00DC7A8D"/>
    <w:rsid w:val="00DD004B"/>
    <w:rsid w:val="00DD2559"/>
    <w:rsid w:val="00DD2CCC"/>
    <w:rsid w:val="00DD58A8"/>
    <w:rsid w:val="00DE0193"/>
    <w:rsid w:val="00DE57F4"/>
    <w:rsid w:val="00DE59E3"/>
    <w:rsid w:val="00DE668C"/>
    <w:rsid w:val="00DF508E"/>
    <w:rsid w:val="00E007DD"/>
    <w:rsid w:val="00E150A2"/>
    <w:rsid w:val="00E153BB"/>
    <w:rsid w:val="00E17DF3"/>
    <w:rsid w:val="00E20806"/>
    <w:rsid w:val="00E24ECA"/>
    <w:rsid w:val="00E269D9"/>
    <w:rsid w:val="00E31C4B"/>
    <w:rsid w:val="00E3244B"/>
    <w:rsid w:val="00E32C24"/>
    <w:rsid w:val="00E36A0C"/>
    <w:rsid w:val="00E37FD1"/>
    <w:rsid w:val="00E4284B"/>
    <w:rsid w:val="00E45E96"/>
    <w:rsid w:val="00E47277"/>
    <w:rsid w:val="00E53649"/>
    <w:rsid w:val="00E61683"/>
    <w:rsid w:val="00E679EC"/>
    <w:rsid w:val="00E67E77"/>
    <w:rsid w:val="00E739B1"/>
    <w:rsid w:val="00E7658B"/>
    <w:rsid w:val="00E80C0D"/>
    <w:rsid w:val="00E85843"/>
    <w:rsid w:val="00E86E0A"/>
    <w:rsid w:val="00E87514"/>
    <w:rsid w:val="00E92BE5"/>
    <w:rsid w:val="00E94BA5"/>
    <w:rsid w:val="00E94E39"/>
    <w:rsid w:val="00E95B76"/>
    <w:rsid w:val="00E95B7D"/>
    <w:rsid w:val="00EA1C00"/>
    <w:rsid w:val="00EA3437"/>
    <w:rsid w:val="00EA7D3E"/>
    <w:rsid w:val="00EB46CB"/>
    <w:rsid w:val="00EB58F8"/>
    <w:rsid w:val="00EB6987"/>
    <w:rsid w:val="00EC2868"/>
    <w:rsid w:val="00EC4243"/>
    <w:rsid w:val="00EC5F5B"/>
    <w:rsid w:val="00EC64FC"/>
    <w:rsid w:val="00EC6E04"/>
    <w:rsid w:val="00ED17E3"/>
    <w:rsid w:val="00ED329E"/>
    <w:rsid w:val="00ED4AE3"/>
    <w:rsid w:val="00ED6917"/>
    <w:rsid w:val="00EF159C"/>
    <w:rsid w:val="00EF4FAE"/>
    <w:rsid w:val="00F00F69"/>
    <w:rsid w:val="00F024BB"/>
    <w:rsid w:val="00F144C2"/>
    <w:rsid w:val="00F236D3"/>
    <w:rsid w:val="00F26113"/>
    <w:rsid w:val="00F447E9"/>
    <w:rsid w:val="00F4596D"/>
    <w:rsid w:val="00F46574"/>
    <w:rsid w:val="00F4743E"/>
    <w:rsid w:val="00F5261E"/>
    <w:rsid w:val="00F52C4D"/>
    <w:rsid w:val="00F53385"/>
    <w:rsid w:val="00F6136D"/>
    <w:rsid w:val="00F71F21"/>
    <w:rsid w:val="00F73679"/>
    <w:rsid w:val="00F749FB"/>
    <w:rsid w:val="00F8015A"/>
    <w:rsid w:val="00F85F09"/>
    <w:rsid w:val="00F867BB"/>
    <w:rsid w:val="00F94779"/>
    <w:rsid w:val="00FA0B35"/>
    <w:rsid w:val="00FA50F4"/>
    <w:rsid w:val="00FA5933"/>
    <w:rsid w:val="00FA64AE"/>
    <w:rsid w:val="00FB2DEF"/>
    <w:rsid w:val="00FB6101"/>
    <w:rsid w:val="00FC4DD7"/>
    <w:rsid w:val="00FD3DC6"/>
    <w:rsid w:val="00FD6293"/>
    <w:rsid w:val="00FE2F4E"/>
    <w:rsid w:val="00FE4867"/>
    <w:rsid w:val="00FE4A5E"/>
    <w:rsid w:val="00FE5FC6"/>
    <w:rsid w:val="00FF47CE"/>
    <w:rsid w:val="00FF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42820"/>
  <w15:docId w15:val="{2EB4E4BD-978D-4CF5-9867-F4E225CE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85E"/>
    <w:pPr>
      <w:spacing w:after="0" w:line="240" w:lineRule="auto"/>
    </w:pPr>
    <w:rPr>
      <w:rFonts w:ascii="Arial" w:hAnsi="Arial"/>
      <w:sz w:val="19"/>
      <w:szCs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616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D6B83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616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D6B83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616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D6B83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616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D6B8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Typografi7">
    <w:name w:val="Typografi7"/>
    <w:basedOn w:val="Standardskrifttypeiafsnit"/>
    <w:uiPriority w:val="1"/>
    <w:rsid w:val="006C5D1F"/>
    <w:rPr>
      <w:rFonts w:asciiTheme="minorHAnsi" w:hAnsiTheme="minorHAnsi"/>
      <w:sz w:val="2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568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568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A568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A5684"/>
  </w:style>
  <w:style w:type="paragraph" w:styleId="Sidefod">
    <w:name w:val="footer"/>
    <w:basedOn w:val="Normal"/>
    <w:link w:val="SidefodTegn"/>
    <w:uiPriority w:val="99"/>
    <w:unhideWhenUsed/>
    <w:rsid w:val="009A568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A5684"/>
  </w:style>
  <w:style w:type="character" w:styleId="Hyperlink">
    <w:name w:val="Hyperlink"/>
    <w:basedOn w:val="Standardskrifttypeiafsnit"/>
    <w:uiPriority w:val="99"/>
    <w:unhideWhenUsed/>
    <w:rsid w:val="009A5684"/>
    <w:rPr>
      <w:color w:val="EE7B08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7A187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18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rdtekst">
    <w:name w:val="Body Text"/>
    <w:basedOn w:val="Normal"/>
    <w:link w:val="BrdtekstTegn"/>
    <w:uiPriority w:val="1"/>
    <w:qFormat/>
    <w:rsid w:val="007A1875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7A1875"/>
    <w:rPr>
      <w:rFonts w:ascii="Calibri" w:eastAsia="Calibri" w:hAnsi="Calibri" w:cs="Calibri"/>
      <w:sz w:val="23"/>
      <w:szCs w:val="23"/>
      <w:lang w:val="en-US"/>
    </w:rPr>
  </w:style>
  <w:style w:type="paragraph" w:styleId="Listeafsnit">
    <w:name w:val="List Paragraph"/>
    <w:basedOn w:val="Normal"/>
    <w:uiPriority w:val="34"/>
    <w:qFormat/>
    <w:rsid w:val="00E80C0D"/>
    <w:pPr>
      <w:widowControl w:val="0"/>
      <w:numPr>
        <w:numId w:val="5"/>
      </w:numPr>
      <w:autoSpaceDE w:val="0"/>
      <w:autoSpaceDN w:val="0"/>
    </w:pPr>
    <w:rPr>
      <w:rFonts w:eastAsia="Calibri" w:cs="Arial"/>
      <w:lang w:val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61683"/>
    <w:rPr>
      <w:rFonts w:asciiTheme="majorHAnsi" w:eastAsiaTheme="majorEastAsia" w:hAnsiTheme="majorHAnsi" w:cstheme="majorBidi"/>
      <w:color w:val="4D6B83"/>
      <w:sz w:val="32"/>
      <w:szCs w:val="32"/>
    </w:rPr>
  </w:style>
  <w:style w:type="paragraph" w:styleId="Ingenafstand">
    <w:name w:val="No Spacing"/>
    <w:uiPriority w:val="1"/>
    <w:qFormat/>
    <w:rsid w:val="002D485E"/>
    <w:pPr>
      <w:spacing w:after="0" w:line="240" w:lineRule="auto"/>
    </w:pPr>
    <w:rPr>
      <w:rFonts w:ascii="Arial" w:hAnsi="Arial"/>
      <w:sz w:val="19"/>
      <w:szCs w:val="19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61683"/>
    <w:rPr>
      <w:rFonts w:asciiTheme="majorHAnsi" w:eastAsiaTheme="majorEastAsia" w:hAnsiTheme="majorHAnsi" w:cstheme="majorBidi"/>
      <w:color w:val="4D6B83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61683"/>
    <w:rPr>
      <w:rFonts w:asciiTheme="majorHAnsi" w:eastAsiaTheme="majorEastAsia" w:hAnsiTheme="majorHAnsi" w:cstheme="majorBidi"/>
      <w:color w:val="4D6B83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E61683"/>
    <w:rPr>
      <w:rFonts w:asciiTheme="majorHAnsi" w:eastAsiaTheme="majorEastAsia" w:hAnsiTheme="majorHAnsi" w:cstheme="majorBidi"/>
      <w:i/>
      <w:iCs/>
      <w:color w:val="4D6B83"/>
      <w:sz w:val="19"/>
      <w:szCs w:val="19"/>
    </w:rPr>
  </w:style>
  <w:style w:type="table" w:styleId="Tabel-Gitter">
    <w:name w:val="Table Grid"/>
    <w:basedOn w:val="Tabel-Normal"/>
    <w:uiPriority w:val="59"/>
    <w:rsid w:val="0093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C64FC"/>
    <w:pPr>
      <w:spacing w:after="160"/>
    </w:pPr>
    <w:rPr>
      <w:rFonts w:asciiTheme="minorHAnsi" w:hAnsiTheme="minorHAnsi"/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C64FC"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C64FC"/>
    <w:rPr>
      <w:sz w:val="16"/>
      <w:szCs w:val="16"/>
    </w:rPr>
  </w:style>
  <w:style w:type="paragraph" w:styleId="Overskrift">
    <w:name w:val="TOC Heading"/>
    <w:basedOn w:val="Overskrift1"/>
    <w:next w:val="Normal"/>
    <w:uiPriority w:val="39"/>
    <w:unhideWhenUsed/>
    <w:qFormat/>
    <w:rsid w:val="00187F51"/>
    <w:pPr>
      <w:spacing w:line="259" w:lineRule="auto"/>
      <w:outlineLvl w:val="9"/>
    </w:pPr>
    <w:rPr>
      <w:color w:val="729928" w:themeColor="accent1" w:themeShade="BF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87F51"/>
    <w:pPr>
      <w:spacing w:after="100" w:line="259" w:lineRule="auto"/>
    </w:pPr>
    <w:rPr>
      <w:rFonts w:asciiTheme="minorHAnsi" w:hAnsiTheme="minorHAnsi"/>
      <w:sz w:val="22"/>
      <w:szCs w:val="22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187F51"/>
    <w:pPr>
      <w:spacing w:after="100" w:line="259" w:lineRule="auto"/>
      <w:ind w:left="220"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8950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0.png"/><Relationship Id="rId3" Type="http://schemas.openxmlformats.org/officeDocument/2006/relationships/image" Target="media/image16.png"/><Relationship Id="rId7" Type="http://schemas.openxmlformats.org/officeDocument/2006/relationships/image" Target="media/image1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10.png"/><Relationship Id="rId11" Type="http://schemas.openxmlformats.org/officeDocument/2006/relationships/hyperlink" Target="http://www.merkantildannelse.dk" TargetMode="External"/><Relationship Id="rId5" Type="http://schemas.openxmlformats.org/officeDocument/2006/relationships/image" Target="media/image18.png"/><Relationship Id="rId10" Type="http://schemas.openxmlformats.org/officeDocument/2006/relationships/image" Target="media/image150.png"/><Relationship Id="rId4" Type="http://schemas.openxmlformats.org/officeDocument/2006/relationships/image" Target="media/image17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Personale%20VID%20Kommunikation\Skabeloner\Merkantil%20dannelse%20i%20et%20STEM%20perspektiv%20brevskabelon%20070220.dotx" TargetMode="External"/></Relationships>
</file>

<file path=word/theme/theme1.xml><?xml version="1.0" encoding="utf-8"?>
<a:theme xmlns:a="http://schemas.openxmlformats.org/drawingml/2006/main" name="Kontortema">
  <a:themeElements>
    <a:clrScheme name="Grøn-gu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BA21D9DEC6DB4EBC8832C8DB34C7E9" ma:contentTypeVersion="7" ma:contentTypeDescription="Opret et nyt dokument." ma:contentTypeScope="" ma:versionID="f7b21317ee70f94edddd886ccac43a6f">
  <xsd:schema xmlns:xsd="http://www.w3.org/2001/XMLSchema" xmlns:xs="http://www.w3.org/2001/XMLSchema" xmlns:p="http://schemas.microsoft.com/office/2006/metadata/properties" xmlns:ns2="71d029cc-2ae6-4fe3-83cf-b047d836c41f" targetNamespace="http://schemas.microsoft.com/office/2006/metadata/properties" ma:root="true" ma:fieldsID="8f4fba69d7913f64fcd654d1c74c4d94" ns2:_="">
    <xsd:import namespace="71d029cc-2ae6-4fe3-83cf-b047d836c4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029cc-2ae6-4fe3-83cf-b047d836c4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11C654-1037-4AE0-8D53-77CA1A2251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80C427-D344-4F71-A342-3F568DBCC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d029cc-2ae6-4fe3-83cf-b047d836c4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0BB1F9-68AF-47F0-99B2-A81B6FC81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Merkantil dannelse i et STEM perspektiv brevskabelon 070220</Template>
  <TotalTime>20</TotalTime>
  <Pages>7</Pages>
  <Words>407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Viden Djurs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Nymark Rasmussen</dc:creator>
  <cp:lastModifiedBy>Nina Kirstine Albæk</cp:lastModifiedBy>
  <cp:revision>4</cp:revision>
  <cp:lastPrinted>2020-02-07T09:41:00Z</cp:lastPrinted>
  <dcterms:created xsi:type="dcterms:W3CDTF">2020-08-12T07:17:00Z</dcterms:created>
  <dcterms:modified xsi:type="dcterms:W3CDTF">2020-08-12T07:52:00Z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0x0101001DBA21D9DEC6DB4EBC8832C8DB34C7E9</vt:lpwstr>
  </property>
</Properties>
</file>